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1526EA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6F1A78" w:rsidRPr="006F1A78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F1A78" w:rsidRPr="006F1A78">
        <w:rPr>
          <w:rFonts w:ascii="Times New Roman" w:eastAsia="Times New Roman" w:hAnsi="Times New Roman"/>
          <w:b/>
          <w:sz w:val="24"/>
          <w:szCs w:val="20"/>
          <w:lang w:eastAsia="pl-PL"/>
        </w:rPr>
        <w:t>BP.271.17.2017.BS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F1A78" w:rsidRPr="006F1A78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F1A7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1A78">
        <w:rPr>
          <w:rFonts w:ascii="Times New Roman" w:eastAsia="Times New Roman" w:hAnsi="Times New Roman"/>
          <w:b/>
          <w:sz w:val="24"/>
          <w:szCs w:val="24"/>
          <w:lang w:eastAsia="pl-PL"/>
        </w:rPr>
        <w:t>Remont lokalu mieszkalnego przy ul. Sikorskiego 21/4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454" w:rsidRDefault="00333454" w:rsidP="00025386">
      <w:pPr>
        <w:spacing w:after="0" w:line="240" w:lineRule="auto"/>
      </w:pPr>
      <w:r>
        <w:separator/>
      </w:r>
    </w:p>
  </w:endnote>
  <w:endnote w:type="continuationSeparator" w:id="0">
    <w:p w:rsidR="00333454" w:rsidRDefault="003334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A78" w:rsidRDefault="006F1A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526EA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6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6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A78" w:rsidRDefault="006F1A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454" w:rsidRDefault="00333454" w:rsidP="00025386">
      <w:pPr>
        <w:spacing w:after="0" w:line="240" w:lineRule="auto"/>
      </w:pPr>
      <w:r>
        <w:separator/>
      </w:r>
    </w:p>
  </w:footnote>
  <w:footnote w:type="continuationSeparator" w:id="0">
    <w:p w:rsidR="00333454" w:rsidRDefault="003334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A78" w:rsidRDefault="006F1A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A78" w:rsidRDefault="006F1A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A78" w:rsidRDefault="006F1A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BF2"/>
    <w:rsid w:val="00025386"/>
    <w:rsid w:val="000423B9"/>
    <w:rsid w:val="00051BF2"/>
    <w:rsid w:val="00084786"/>
    <w:rsid w:val="001526EA"/>
    <w:rsid w:val="001C2314"/>
    <w:rsid w:val="00333454"/>
    <w:rsid w:val="004374F2"/>
    <w:rsid w:val="00460705"/>
    <w:rsid w:val="00485239"/>
    <w:rsid w:val="0055145C"/>
    <w:rsid w:val="005624D8"/>
    <w:rsid w:val="00657A47"/>
    <w:rsid w:val="006F1A78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2017-04-28T12:29:00Z</dcterms:created>
  <dcterms:modified xsi:type="dcterms:W3CDTF">2017-04-28T12:29:00Z</dcterms:modified>
</cp:coreProperties>
</file>