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CF2005" w:rsidP="00007727">
      <w:pPr>
        <w:jc w:val="right"/>
        <w:rPr>
          <w:b/>
          <w:bCs/>
          <w:sz w:val="24"/>
        </w:rPr>
      </w:pPr>
      <w:r w:rsidRPr="00CF200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CF2005">
        <w:rPr>
          <w:sz w:val="24"/>
        </w:rPr>
        <w:t>2017-04-26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F2005" w:rsidP="00A80738">
      <w:pPr>
        <w:rPr>
          <w:b/>
          <w:bCs/>
          <w:sz w:val="24"/>
        </w:rPr>
      </w:pPr>
      <w:r w:rsidRPr="00CF2005">
        <w:rPr>
          <w:b/>
          <w:bCs/>
          <w:sz w:val="24"/>
        </w:rPr>
        <w:t>Gmina Śrem</w:t>
      </w:r>
    </w:p>
    <w:p w:rsidR="00A80738" w:rsidRDefault="00CF2005" w:rsidP="00A80738">
      <w:pPr>
        <w:rPr>
          <w:b/>
          <w:bCs/>
          <w:sz w:val="24"/>
        </w:rPr>
      </w:pPr>
      <w:r w:rsidRPr="00CF2005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CF2005">
        <w:rPr>
          <w:b/>
          <w:bCs/>
          <w:sz w:val="24"/>
        </w:rPr>
        <w:t>1</w:t>
      </w:r>
    </w:p>
    <w:p w:rsidR="00A80738" w:rsidRDefault="00CF2005" w:rsidP="00A80738">
      <w:pPr>
        <w:rPr>
          <w:b/>
          <w:bCs/>
          <w:sz w:val="24"/>
        </w:rPr>
      </w:pPr>
      <w:r w:rsidRPr="00CF2005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CF2005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CF2005" w:rsidRPr="00CF2005">
        <w:rPr>
          <w:b/>
          <w:sz w:val="24"/>
          <w:szCs w:val="24"/>
        </w:rPr>
        <w:t>BP.271.15.2017.BS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2005" w:rsidRPr="00CF2005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CF2005" w:rsidRPr="00CF2005">
        <w:rPr>
          <w:b/>
          <w:sz w:val="24"/>
          <w:szCs w:val="24"/>
        </w:rPr>
        <w:t>Boiska wielofunkcyjne 3 części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CF2005" w:rsidRPr="00CF2005">
        <w:rPr>
          <w:sz w:val="24"/>
          <w:szCs w:val="24"/>
        </w:rPr>
        <w:t>26/04/2017</w:t>
      </w:r>
      <w:r w:rsidR="00FF4AB1" w:rsidRPr="00FF4AB1">
        <w:rPr>
          <w:sz w:val="24"/>
          <w:szCs w:val="24"/>
        </w:rPr>
        <w:t xml:space="preserve"> o godz. </w:t>
      </w:r>
      <w:r w:rsidR="00CF2005" w:rsidRPr="00CF200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7793B">
        <w:rPr>
          <w:sz w:val="24"/>
          <w:szCs w:val="24"/>
        </w:rPr>
        <w:t>940000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8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934"/>
        <w:gridCol w:w="1093"/>
        <w:gridCol w:w="1381"/>
        <w:gridCol w:w="1503"/>
        <w:gridCol w:w="1209"/>
        <w:gridCol w:w="1451"/>
      </w:tblGrid>
      <w:tr w:rsidR="0010086D" w:rsidRPr="00493F8C" w:rsidTr="0010086D">
        <w:tc>
          <w:tcPr>
            <w:tcW w:w="918" w:type="dxa"/>
            <w:shd w:val="clear" w:color="auto" w:fill="auto"/>
            <w:vAlign w:val="center"/>
          </w:tcPr>
          <w:p w:rsidR="0010086D" w:rsidRPr="00493F8C" w:rsidRDefault="0010086D" w:rsidP="0007793B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 xml:space="preserve">Nr </w:t>
            </w:r>
            <w:r>
              <w:rPr>
                <w:sz w:val="22"/>
                <w:szCs w:val="22"/>
              </w:rPr>
              <w:t>zadania</w:t>
            </w:r>
          </w:p>
        </w:tc>
        <w:tc>
          <w:tcPr>
            <w:tcW w:w="2934" w:type="dxa"/>
            <w:shd w:val="clear" w:color="auto" w:fill="auto"/>
            <w:vAlign w:val="center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093" w:type="dxa"/>
            <w:shd w:val="clear" w:color="auto" w:fill="auto"/>
            <w:vAlign w:val="center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381" w:type="dxa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Wydłużenie rękojmi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10086D" w:rsidRPr="00493F8C" w:rsidRDefault="0010086D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ADA-LIGHT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Budy Kozickie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56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09-500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Gostynin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370 557.92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1008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,,DRO-MAR" MARCIN DRÓŻDŻ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RADOMSKA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138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26-640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SKARYSZEW, MAKOWIEC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481 879.10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10086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,,DRO-MAR" MARCIN DRÓŻDŻ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RADOMSKA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138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26-640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SKARYSZEW, MAKOWIEC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482 354.11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,,DRO-MAR" MARCIN DRÓŻDŻ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RADOMSKA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138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26-640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 xml:space="preserve">SKARYSZEW, </w:t>
            </w:r>
            <w:r w:rsidRPr="00CF2005">
              <w:rPr>
                <w:sz w:val="22"/>
                <w:szCs w:val="22"/>
              </w:rPr>
              <w:lastRenderedPageBreak/>
              <w:t>MAKOWIEC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>468 902.64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Leszek Kułak Budownictwo Sportowe, Inżynieria Krajobrazu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Lawendowa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66-440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Skwierzyna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387 886.55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Leszek Kułak Budownictwo Sportowe, Inżynieria Krajobrazu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Lawendowa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66-440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Skwierzyna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368 886.46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Leszek Kułak Budownictwo Sportowe, Inżynieria Krajobrazu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Lawendowa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66-440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Skwierzyna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378 436.35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TORAKOL Rajmund Zalewski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Koszczały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88-210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Dobre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403 918.73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TORAKOL Rajmund Zalewski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Koszczały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88-210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Dobre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396 147.33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TORAKOL Rajmund Zalewski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Koszczały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88-210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Dobre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388 038.85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Zakład Instalacji Sanitarnych i C.O. Roboty Budowlane Ryszard Ochmański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Fredry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20/40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87-800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Włocławek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390 686.13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Zakład Instalacji Sanitarnych i C.O. Roboty Budowlane Ryszard Ochmański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Fredry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20/40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87-800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Włocławek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395 243.28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Zakład Instalacji Sanitarnych i C.O. Roboty Budowlane Ryszard Ochmański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Fredry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20/40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87-800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Włocławek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369 661.71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MATEJKODEVELOPMENT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Poznań, Czapury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 xml:space="preserve">393 </w:t>
            </w:r>
            <w:r w:rsidRPr="00CF2005">
              <w:rPr>
                <w:sz w:val="22"/>
                <w:szCs w:val="22"/>
              </w:rPr>
              <w:lastRenderedPageBreak/>
              <w:t>600.00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 xml:space="preserve">do 30 sierpnia </w:t>
            </w:r>
            <w:r w:rsidRPr="00CF2005">
              <w:rPr>
                <w:sz w:val="22"/>
                <w:szCs w:val="22"/>
              </w:rPr>
              <w:lastRenderedPageBreak/>
              <w:t>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 xml:space="preserve">60 </w:t>
            </w:r>
            <w:r w:rsidRPr="00CF2005">
              <w:rPr>
                <w:sz w:val="22"/>
                <w:szCs w:val="22"/>
              </w:rPr>
              <w:lastRenderedPageBreak/>
              <w:t>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lastRenderedPageBreak/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 xml:space="preserve">z </w:t>
            </w:r>
            <w:r w:rsidRPr="00CF2005">
              <w:rPr>
                <w:sz w:val="22"/>
                <w:szCs w:val="22"/>
              </w:rPr>
              <w:lastRenderedPageBreak/>
              <w:t>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MATEJKODEVELOPMENT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Poznań, Czapury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375 150.00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MATEJKODEVELOPMENT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99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61-160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Poznań, Czapury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396 306.00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BŁASZCZYK EWA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POZNAŃSKA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42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63-040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NOWE MIASTO N/WARTĄ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380 121.72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MARDO-SPORT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Wydmowa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62-041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Puszczykowo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412 899.01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MARDO-SPORT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Wydmowa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62-041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Puszczykowo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403 994.95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  <w:tr w:rsidR="0010086D" w:rsidRPr="00493F8C" w:rsidTr="0010086D">
        <w:tc>
          <w:tcPr>
            <w:tcW w:w="918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34" w:type="dxa"/>
            <w:shd w:val="clear" w:color="auto" w:fill="auto"/>
          </w:tcPr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MARDO-SPORT sp. z o.o.</w:t>
            </w:r>
          </w:p>
          <w:p w:rsidR="0010086D" w:rsidRPr="00493F8C" w:rsidRDefault="0010086D" w:rsidP="00073E33">
            <w:pPr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Wydmowa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10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62-041</w:t>
            </w:r>
            <w:r w:rsidRPr="00493F8C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Puszczykowo</w:t>
            </w:r>
          </w:p>
        </w:tc>
        <w:tc>
          <w:tcPr>
            <w:tcW w:w="109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415 311.57 zł</w:t>
            </w:r>
          </w:p>
        </w:tc>
        <w:tc>
          <w:tcPr>
            <w:tcW w:w="1381" w:type="dxa"/>
          </w:tcPr>
          <w:p w:rsidR="0010086D" w:rsidRPr="00CF2005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miesięcy</w:t>
            </w:r>
            <w:bookmarkStart w:id="0" w:name="_GoBack"/>
            <w:bookmarkEnd w:id="0"/>
          </w:p>
        </w:tc>
        <w:tc>
          <w:tcPr>
            <w:tcW w:w="1503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do 30 sierpnia 2017 r.</w:t>
            </w:r>
          </w:p>
        </w:tc>
        <w:tc>
          <w:tcPr>
            <w:tcW w:w="1209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60 miesiące</w:t>
            </w:r>
          </w:p>
        </w:tc>
        <w:tc>
          <w:tcPr>
            <w:tcW w:w="1451" w:type="dxa"/>
            <w:shd w:val="clear" w:color="auto" w:fill="auto"/>
          </w:tcPr>
          <w:p w:rsidR="0010086D" w:rsidRPr="00493F8C" w:rsidRDefault="0010086D" w:rsidP="00073E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F2005">
              <w:rPr>
                <w:sz w:val="22"/>
                <w:szCs w:val="22"/>
              </w:rPr>
              <w:t>zgodn</w:t>
            </w:r>
            <w:r>
              <w:rPr>
                <w:sz w:val="22"/>
                <w:szCs w:val="22"/>
              </w:rPr>
              <w:t>ie</w:t>
            </w:r>
            <w:r w:rsidRPr="00CF2005">
              <w:rPr>
                <w:sz w:val="22"/>
                <w:szCs w:val="22"/>
              </w:rPr>
              <w:t xml:space="preserve"> </w:t>
            </w:r>
            <w:r w:rsidRPr="00CF2005">
              <w:rPr>
                <w:sz w:val="22"/>
                <w:szCs w:val="22"/>
              </w:rPr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CF2005" w:rsidP="00A80738">
      <w:pPr>
        <w:jc w:val="right"/>
        <w:rPr>
          <w:sz w:val="24"/>
        </w:rPr>
      </w:pPr>
      <w:r w:rsidRPr="00CF200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CF2005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AA4" w:rsidRDefault="009E4AA4">
      <w:r>
        <w:separator/>
      </w:r>
    </w:p>
  </w:endnote>
  <w:endnote w:type="continuationSeparator" w:id="0">
    <w:p w:rsidR="009E4AA4" w:rsidRDefault="009E4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D3A7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3A7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3A7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3A7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AA4" w:rsidRDefault="009E4AA4">
      <w:r>
        <w:separator/>
      </w:r>
    </w:p>
  </w:footnote>
  <w:footnote w:type="continuationSeparator" w:id="0">
    <w:p w:rsidR="009E4AA4" w:rsidRDefault="009E4A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05" w:rsidRDefault="00CF20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05" w:rsidRDefault="00CF20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005" w:rsidRDefault="00CF20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3AA"/>
    <w:rsid w:val="00007727"/>
    <w:rsid w:val="00017720"/>
    <w:rsid w:val="00035488"/>
    <w:rsid w:val="0007793B"/>
    <w:rsid w:val="0010086D"/>
    <w:rsid w:val="001C69FF"/>
    <w:rsid w:val="00423179"/>
    <w:rsid w:val="00493F8C"/>
    <w:rsid w:val="004C7E9B"/>
    <w:rsid w:val="0069085C"/>
    <w:rsid w:val="00843263"/>
    <w:rsid w:val="00861E75"/>
    <w:rsid w:val="009D19BD"/>
    <w:rsid w:val="009E4AA4"/>
    <w:rsid w:val="009E73AA"/>
    <w:rsid w:val="009F189D"/>
    <w:rsid w:val="00A80738"/>
    <w:rsid w:val="00BD3A73"/>
    <w:rsid w:val="00C236D3"/>
    <w:rsid w:val="00CB0802"/>
    <w:rsid w:val="00CF200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2017-04-26T11:30:00Z</cp:lastPrinted>
  <dcterms:created xsi:type="dcterms:W3CDTF">2017-04-26T11:31:00Z</dcterms:created>
  <dcterms:modified xsi:type="dcterms:W3CDTF">2017-04-26T11:31:00Z</dcterms:modified>
</cp:coreProperties>
</file>