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8F1E48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C64369">
      <w:pPr>
        <w:ind w:firstLine="3969"/>
        <w:rPr>
          <w:b/>
        </w:rPr>
      </w:pPr>
      <w:r w:rsidRPr="00C64369">
        <w:rPr>
          <w:b/>
        </w:rPr>
        <w:t>Gmina Śrem</w:t>
      </w:r>
    </w:p>
    <w:p w:rsidR="00E54E5A" w:rsidRDefault="00C64369">
      <w:pPr>
        <w:ind w:left="3969"/>
        <w:rPr>
          <w:b/>
        </w:rPr>
      </w:pPr>
      <w:r w:rsidRPr="00C64369">
        <w:rPr>
          <w:b/>
        </w:rPr>
        <w:t>Plac 20 Października</w:t>
      </w:r>
      <w:r w:rsidR="00E54E5A">
        <w:rPr>
          <w:b/>
        </w:rPr>
        <w:t xml:space="preserve"> </w:t>
      </w:r>
      <w:r w:rsidRPr="00C64369">
        <w:rPr>
          <w:b/>
        </w:rPr>
        <w:t>1</w:t>
      </w:r>
    </w:p>
    <w:p w:rsidR="00E54E5A" w:rsidRDefault="00C64369">
      <w:pPr>
        <w:ind w:firstLine="3969"/>
        <w:rPr>
          <w:b/>
        </w:rPr>
      </w:pPr>
      <w:r w:rsidRPr="00C64369">
        <w:rPr>
          <w:b/>
        </w:rPr>
        <w:t>63-100</w:t>
      </w:r>
      <w:r w:rsidR="00E54E5A">
        <w:rPr>
          <w:b/>
        </w:rPr>
        <w:t xml:space="preserve"> </w:t>
      </w:r>
      <w:r w:rsidRPr="00C64369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C64369" w:rsidRPr="00C64369">
        <w:rPr>
          <w:b/>
        </w:rPr>
        <w:t>przetarg nieograniczony</w:t>
      </w:r>
      <w:r>
        <w:t>” na:</w:t>
      </w:r>
    </w:p>
    <w:p w:rsidR="002370A5" w:rsidRDefault="002370A5" w:rsidP="002370A5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533490">
        <w:rPr>
          <w:b/>
        </w:rPr>
        <w:t>Stała pielęgnacja i bieżące utrzymanie zieleni miejskiej 5 części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C64369" w:rsidTr="00A62B4D">
        <w:tc>
          <w:tcPr>
            <w:tcW w:w="1620" w:type="dxa"/>
          </w:tcPr>
          <w:p w:rsidR="00C64369" w:rsidRDefault="00C64369" w:rsidP="00A62B4D">
            <w:pPr>
              <w:spacing w:line="360" w:lineRule="auto"/>
              <w:jc w:val="both"/>
            </w:pPr>
            <w:r w:rsidRPr="00C64369">
              <w:t>1</w:t>
            </w:r>
          </w:p>
        </w:tc>
        <w:tc>
          <w:tcPr>
            <w:tcW w:w="7918" w:type="dxa"/>
          </w:tcPr>
          <w:p w:rsidR="002370A5" w:rsidRDefault="00C64369" w:rsidP="00A62B4D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="002370A5" w:rsidRPr="002370A5">
              <w:t>Stała pielęgnacja i bieżące utrzymanie zieleni miejskiej w rejonie lewobrzeżnej części miasta Śrem tj. ok. 73.300,80 m2.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C64369">
              <w:t>1</w:t>
            </w:r>
            <w:r>
              <w:t xml:space="preserve"> wynosi kwotę netto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wynosi kwotę brutto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>
              <w:t>Liczba zatrudnionych osób będących uczestnikami integracji społecznej, o których mowa w przepisach o zatrudnieniu socjalnym tj. w ustawie z dnia 13 czerwca 2003 r. o zatrudnieniu socjalnym (Dz. U. 2016,</w:t>
            </w:r>
            <w:r w:rsidRPr="00527BED">
              <w:t xml:space="preserve"> poz. 1828) lub osób 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 w:rsidRPr="00527BED">
              <w:t>z orzeczonym stopniem niepełnosprawności ……………………………………</w:t>
            </w:r>
          </w:p>
          <w:p w:rsidR="00527BED" w:rsidRDefault="00527BED" w:rsidP="00527BED">
            <w:pPr>
              <w:spacing w:line="360" w:lineRule="auto"/>
              <w:jc w:val="both"/>
            </w:pPr>
            <w:r w:rsidRPr="00527BED">
              <w:t>Liczba zatrudnionych osób kwalifikacje pilarza drzew ozdobnych oraz z zakresu architektury krajobrazu bądź kształtowania terenów zieleni</w:t>
            </w:r>
            <w:r>
              <w:t xml:space="preserve"> …………</w:t>
            </w:r>
          </w:p>
        </w:tc>
      </w:tr>
      <w:tr w:rsidR="00C64369" w:rsidTr="00A62B4D">
        <w:tc>
          <w:tcPr>
            <w:tcW w:w="1620" w:type="dxa"/>
          </w:tcPr>
          <w:p w:rsidR="00C64369" w:rsidRDefault="00C64369" w:rsidP="00A62B4D">
            <w:pPr>
              <w:spacing w:line="360" w:lineRule="auto"/>
              <w:jc w:val="both"/>
            </w:pPr>
            <w:r w:rsidRPr="00C64369">
              <w:t>2</w:t>
            </w:r>
          </w:p>
        </w:tc>
        <w:tc>
          <w:tcPr>
            <w:tcW w:w="7918" w:type="dxa"/>
          </w:tcPr>
          <w:p w:rsidR="002370A5" w:rsidRDefault="00C64369" w:rsidP="00A62B4D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="002370A5" w:rsidRPr="002370A5">
              <w:t xml:space="preserve">Stała pielęgnacja i bieżące utrzymanie zieleni miejskiej w rejonie </w:t>
            </w:r>
            <w:r w:rsidR="002370A5" w:rsidRPr="002370A5">
              <w:lastRenderedPageBreak/>
              <w:t>Osiedla Helenki w Śremie tj. ok. 70.178 m2.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C64369">
              <w:t>2</w:t>
            </w:r>
            <w:r>
              <w:t xml:space="preserve"> wynosi kwotę netto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wynosi kwotę brutto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>
              <w:t>Liczba zatrudnionych osób będących uczestnikami integracji społecznej, o których mowa w przepisach o zatrudnieniu socjalnym tj. w ustawie z dnia 13 czerwca 2003 r. o zatrudnieniu socjalnym (Dz. U. 2016,</w:t>
            </w:r>
            <w:r w:rsidRPr="00527BED">
              <w:t xml:space="preserve"> poz. 1828) lub osób 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 w:rsidRPr="00527BED">
              <w:t>z orzeczonym stopniem niepełnosprawności ……………………………………</w:t>
            </w:r>
          </w:p>
          <w:p w:rsidR="00527BED" w:rsidRDefault="00527BED" w:rsidP="00527BED">
            <w:pPr>
              <w:spacing w:line="360" w:lineRule="auto"/>
              <w:jc w:val="both"/>
            </w:pPr>
            <w:r w:rsidRPr="00527BED">
              <w:t>Liczba zatrudnionych osób kwalifikacje pilarza drzew ozdobnych oraz z zakresu architektury krajobrazu bądź kształtowania terenów zieleni</w:t>
            </w:r>
            <w:r>
              <w:t xml:space="preserve"> …………</w:t>
            </w:r>
          </w:p>
        </w:tc>
      </w:tr>
      <w:tr w:rsidR="00C64369" w:rsidTr="00A62B4D">
        <w:tc>
          <w:tcPr>
            <w:tcW w:w="1620" w:type="dxa"/>
          </w:tcPr>
          <w:p w:rsidR="00C64369" w:rsidRDefault="00C64369" w:rsidP="00A62B4D">
            <w:pPr>
              <w:spacing w:line="360" w:lineRule="auto"/>
              <w:jc w:val="both"/>
            </w:pPr>
            <w:r w:rsidRPr="00C64369">
              <w:lastRenderedPageBreak/>
              <w:t>3</w:t>
            </w:r>
          </w:p>
        </w:tc>
        <w:tc>
          <w:tcPr>
            <w:tcW w:w="7918" w:type="dxa"/>
          </w:tcPr>
          <w:p w:rsidR="00C64369" w:rsidRPr="00C57DDD" w:rsidRDefault="00C64369" w:rsidP="00A62B4D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="002370A5" w:rsidRPr="002370A5">
              <w:t>Stała pielęgnacja i bieżące utrzymanie zieleni miejskiej w rejonie Osiedla Jeziorany w Śremie tj. ok. 90.617 m2.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C64369">
              <w:t>3</w:t>
            </w:r>
            <w:r>
              <w:t xml:space="preserve"> wynosi kwotę netto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wynosi kwotę brutto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>
              <w:t>Liczba zatrudnionych osób będących uczestnikami integracji społecznej, o których mowa w przepisach o zatrudnieniu socjalnym tj. w ustawie z dnia 13 czerwca 2003 r. o zatrudnieniu socjalnym (Dz. U. 2016,</w:t>
            </w:r>
            <w:r w:rsidRPr="00527BED">
              <w:t xml:space="preserve"> poz. 1828) lub osób 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 w:rsidRPr="00527BED">
              <w:t>z orzeczonym stopniem niepełnosprawności ……………………………………</w:t>
            </w:r>
          </w:p>
          <w:p w:rsidR="00527BED" w:rsidRDefault="00527BED" w:rsidP="00527BED">
            <w:pPr>
              <w:spacing w:line="360" w:lineRule="auto"/>
              <w:jc w:val="both"/>
            </w:pPr>
            <w:r w:rsidRPr="00527BED">
              <w:t>Liczba zatrudnionych osób kwalifikacje pilarza drzew ozdobnych oraz z zakresu architektury krajobrazu bądź kształtowania terenów zieleni</w:t>
            </w:r>
            <w:r>
              <w:t xml:space="preserve"> …………</w:t>
            </w:r>
          </w:p>
        </w:tc>
      </w:tr>
      <w:tr w:rsidR="00C64369" w:rsidTr="00A62B4D">
        <w:tc>
          <w:tcPr>
            <w:tcW w:w="1620" w:type="dxa"/>
          </w:tcPr>
          <w:p w:rsidR="00C64369" w:rsidRDefault="00C64369" w:rsidP="00A62B4D">
            <w:pPr>
              <w:spacing w:line="360" w:lineRule="auto"/>
              <w:jc w:val="both"/>
            </w:pPr>
            <w:r w:rsidRPr="00C64369">
              <w:t>4</w:t>
            </w:r>
          </w:p>
        </w:tc>
        <w:tc>
          <w:tcPr>
            <w:tcW w:w="7918" w:type="dxa"/>
          </w:tcPr>
          <w:p w:rsidR="00C64369" w:rsidRPr="00C57DDD" w:rsidRDefault="00C64369" w:rsidP="00A62B4D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="002370A5" w:rsidRPr="002370A5">
              <w:t>Stała pielęgnacja i bieżące utrzymanie zieleni miejskiej w rejonie prawobrzeżnej części miasta Śrem tj. ok. 44.228 m2.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C64369">
              <w:t>4</w:t>
            </w:r>
            <w:r>
              <w:t xml:space="preserve"> wynosi kwotę netto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wynosi kwotę brutto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>
              <w:t xml:space="preserve">Liczba zatrudnionych osób będących uczestnikami integracji społecznej, o </w:t>
            </w:r>
            <w:r>
              <w:lastRenderedPageBreak/>
              <w:t>których mowa w przepisach o zatrudnieniu socjalnym tj. w ustawie z dnia 13 czerwca 2003 r. o zatrudnieniu socjalnym (Dz. U. 2016,</w:t>
            </w:r>
            <w:r w:rsidRPr="00527BED">
              <w:t xml:space="preserve"> poz. 1828) lub osób 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 w:rsidRPr="00527BED">
              <w:t>z orzeczonym stopniem niepełnosprawności ……………………………………</w:t>
            </w:r>
          </w:p>
          <w:p w:rsidR="00527BED" w:rsidRDefault="00527BED" w:rsidP="00527BED">
            <w:pPr>
              <w:spacing w:line="360" w:lineRule="auto"/>
              <w:jc w:val="both"/>
            </w:pPr>
            <w:r w:rsidRPr="00527BED">
              <w:t>Liczba zatrudnionych osób kwalifikacje pilarza drzew ozdobnych oraz z zakresu architektury krajobrazu bądź kształtowania terenów zieleni</w:t>
            </w:r>
            <w:r>
              <w:t xml:space="preserve"> …………</w:t>
            </w:r>
          </w:p>
        </w:tc>
      </w:tr>
      <w:tr w:rsidR="00C64369" w:rsidTr="00A62B4D">
        <w:tc>
          <w:tcPr>
            <w:tcW w:w="1620" w:type="dxa"/>
          </w:tcPr>
          <w:p w:rsidR="00C64369" w:rsidRDefault="00C64369" w:rsidP="00A62B4D">
            <w:pPr>
              <w:spacing w:line="360" w:lineRule="auto"/>
              <w:jc w:val="both"/>
            </w:pPr>
            <w:r w:rsidRPr="00C64369">
              <w:lastRenderedPageBreak/>
              <w:t>5</w:t>
            </w:r>
          </w:p>
        </w:tc>
        <w:tc>
          <w:tcPr>
            <w:tcW w:w="7918" w:type="dxa"/>
          </w:tcPr>
          <w:p w:rsidR="00C64369" w:rsidRPr="00C57DDD" w:rsidRDefault="00C64369" w:rsidP="00A62B4D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="002370A5" w:rsidRPr="002370A5">
              <w:t xml:space="preserve">Stała pielęgnacja i bieżące utrzymanie zieleni miejskiej w rejonie Jeziora </w:t>
            </w:r>
            <w:proofErr w:type="spellStart"/>
            <w:r w:rsidR="002370A5" w:rsidRPr="002370A5">
              <w:t>Grzymisławskiego</w:t>
            </w:r>
            <w:proofErr w:type="spellEnd"/>
            <w:r w:rsidR="002370A5" w:rsidRPr="002370A5">
              <w:t xml:space="preserve"> oraz Odlewni Żeliwa w Śremie tj. ok. 23 090 m2.</w:t>
            </w:r>
            <w:bookmarkStart w:id="0" w:name="_GoBack"/>
            <w:bookmarkEnd w:id="0"/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C64369">
              <w:t>5</w:t>
            </w:r>
            <w:r>
              <w:t xml:space="preserve"> wynosi kwotę netto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wynosi kwotę brutto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>
              <w:t>Liczba zatrudnionych osób będących uczestnikami integracji społecznej, o których mowa w przepisach o zatrudnieniu socjalnym tj. w ustawie z dnia 13 czerwca 2003 r. o zatrudnieniu socjalnym (Dz. U. 2016,</w:t>
            </w:r>
            <w:r w:rsidRPr="00527BED">
              <w:t xml:space="preserve"> poz. 1828) lub osób </w:t>
            </w:r>
          </w:p>
          <w:p w:rsidR="00527BED" w:rsidRPr="00527BED" w:rsidRDefault="00527BED" w:rsidP="00527BED">
            <w:pPr>
              <w:spacing w:line="360" w:lineRule="auto"/>
              <w:jc w:val="both"/>
            </w:pPr>
            <w:r w:rsidRPr="00527BED">
              <w:t>z orzeczonym stopniem niepełnosprawności ……………………………………</w:t>
            </w:r>
          </w:p>
          <w:p w:rsidR="00527BED" w:rsidRDefault="00527BED" w:rsidP="00527BED">
            <w:pPr>
              <w:spacing w:line="360" w:lineRule="auto"/>
              <w:jc w:val="both"/>
            </w:pPr>
            <w:r w:rsidRPr="00527BED">
              <w:t>Liczba zatrudnionych osób kwalifikacje pilarza drzew ozdobnych oraz z zakresu architektury krajobrazu bądź kształtowania terenów zieleni</w:t>
            </w:r>
            <w:r>
              <w:t xml:space="preserve"> …………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lastRenderedPageBreak/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527BED" w:rsidRDefault="00527BED" w:rsidP="00703495">
      <w:pPr>
        <w:spacing w:line="360" w:lineRule="auto"/>
        <w:jc w:val="both"/>
      </w:pPr>
    </w:p>
    <w:p w:rsidR="00E54E5A" w:rsidRDefault="00527BED" w:rsidP="00703495">
      <w:pPr>
        <w:spacing w:line="360" w:lineRule="auto"/>
        <w:jc w:val="both"/>
      </w:pPr>
      <w:r>
        <w:t>email do wysyłania powiadomień</w:t>
      </w:r>
      <w:r w:rsidR="00E54E5A">
        <w:t xml:space="preserve">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0F4" w:rsidRDefault="005F40F4">
      <w:r>
        <w:separator/>
      </w:r>
    </w:p>
  </w:endnote>
  <w:endnote w:type="continuationSeparator" w:id="0">
    <w:p w:rsidR="005F40F4" w:rsidRDefault="005F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70A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0F4" w:rsidRDefault="005F40F4">
      <w:r>
        <w:separator/>
      </w:r>
    </w:p>
  </w:footnote>
  <w:footnote w:type="continuationSeparator" w:id="0">
    <w:p w:rsidR="005F40F4" w:rsidRDefault="005F4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FE"/>
    <w:rsid w:val="000F18FA"/>
    <w:rsid w:val="002370A5"/>
    <w:rsid w:val="00306360"/>
    <w:rsid w:val="00354AC4"/>
    <w:rsid w:val="00527BED"/>
    <w:rsid w:val="005F40F4"/>
    <w:rsid w:val="00637863"/>
    <w:rsid w:val="006703E0"/>
    <w:rsid w:val="00703495"/>
    <w:rsid w:val="00733F44"/>
    <w:rsid w:val="008F1E48"/>
    <w:rsid w:val="00B21345"/>
    <w:rsid w:val="00B813CC"/>
    <w:rsid w:val="00C33979"/>
    <w:rsid w:val="00C57DDD"/>
    <w:rsid w:val="00C64369"/>
    <w:rsid w:val="00C82CFE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878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3</cp:revision>
  <cp:lastPrinted>2001-01-24T13:21:00Z</cp:lastPrinted>
  <dcterms:created xsi:type="dcterms:W3CDTF">2017-02-22T09:17:00Z</dcterms:created>
  <dcterms:modified xsi:type="dcterms:W3CDTF">2017-04-20T12:30:00Z</dcterms:modified>
</cp:coreProperties>
</file>