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13A80">
      <w:pPr>
        <w:spacing w:before="360"/>
        <w:rPr>
          <w:b/>
          <w:bCs/>
        </w:rPr>
      </w:pPr>
      <w:r w:rsidRPr="00A13A80">
        <w:rPr>
          <w:b/>
          <w:bCs/>
        </w:rPr>
        <w:t>Gmina Śrem</w:t>
      </w:r>
    </w:p>
    <w:p w:rsidR="0033076C" w:rsidRDefault="00A13A80">
      <w:pPr>
        <w:rPr>
          <w:b/>
          <w:bCs/>
        </w:rPr>
      </w:pPr>
      <w:r w:rsidRPr="00A13A8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13A80">
        <w:rPr>
          <w:b/>
          <w:bCs/>
        </w:rPr>
        <w:t>1</w:t>
      </w:r>
    </w:p>
    <w:p w:rsidR="0033076C" w:rsidRDefault="00A13A80">
      <w:pPr>
        <w:rPr>
          <w:b/>
          <w:bCs/>
        </w:rPr>
      </w:pPr>
      <w:r w:rsidRPr="00A13A8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13A8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13A80" w:rsidRPr="00A13A80">
        <w:rPr>
          <w:b/>
          <w:bCs/>
        </w:rPr>
        <w:t>BP.271.14.2017.BS/3</w:t>
      </w:r>
      <w:r>
        <w:tab/>
        <w:t xml:space="preserve"> </w:t>
      </w:r>
      <w:r w:rsidR="00A13A80" w:rsidRPr="00A13A80">
        <w:t>Śrem</w:t>
      </w:r>
      <w:r>
        <w:t xml:space="preserve"> dnia: </w:t>
      </w:r>
      <w:r w:rsidR="00A13A80" w:rsidRPr="00A13A80">
        <w:t>2017-04-07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13A80" w:rsidRPr="00A13A80">
        <w:t xml:space="preserve">(Dz. U. z 2015 r. poz. 2164 z </w:t>
      </w:r>
      <w:proofErr w:type="spellStart"/>
      <w:r w:rsidR="00A13A80" w:rsidRPr="00A13A80">
        <w:t>późn</w:t>
      </w:r>
      <w:proofErr w:type="spellEnd"/>
      <w:r w:rsidR="00A13A80" w:rsidRPr="00A13A80">
        <w:t>. zm.)</w:t>
      </w:r>
      <w:r>
        <w:t xml:space="preserve"> </w:t>
      </w:r>
      <w:r>
        <w:rPr>
          <w:bCs/>
        </w:rPr>
        <w:t xml:space="preserve">w trybie </w:t>
      </w:r>
      <w:r w:rsidR="00A13A80" w:rsidRPr="00A13A8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13A80">
      <w:pPr>
        <w:spacing w:before="120" w:after="120"/>
        <w:jc w:val="center"/>
        <w:rPr>
          <w:b/>
        </w:rPr>
      </w:pPr>
      <w:r w:rsidRPr="00A13A80">
        <w:rPr>
          <w:b/>
        </w:rPr>
        <w:t>Bieżące utrzymanie Śremskiego ZOO znajdującego się na terenie Parku Miejskiego im. Powstańców Wlkp.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13A80" w:rsidTr="00CA0D62">
        <w:trPr>
          <w:cantSplit/>
        </w:trPr>
        <w:tc>
          <w:tcPr>
            <w:tcW w:w="9210" w:type="dxa"/>
          </w:tcPr>
          <w:p w:rsidR="00A13A80" w:rsidRDefault="00A13A80" w:rsidP="00CA0D62">
            <w:pPr>
              <w:spacing w:line="360" w:lineRule="auto"/>
              <w:ind w:firstLine="284"/>
              <w:jc w:val="both"/>
              <w:rPr>
                <w:b/>
              </w:rPr>
            </w:pPr>
            <w:r w:rsidRPr="00A13A80">
              <w:rPr>
                <w:b/>
              </w:rPr>
              <w:t>P.H.U. Agnieszka Jackowiak</w:t>
            </w:r>
          </w:p>
          <w:p w:rsidR="00A13A80" w:rsidRDefault="00A13A80" w:rsidP="00CA0D62">
            <w:pPr>
              <w:spacing w:line="360" w:lineRule="auto"/>
              <w:ind w:firstLine="284"/>
              <w:jc w:val="both"/>
              <w:rPr>
                <w:b/>
              </w:rPr>
            </w:pPr>
            <w:r w:rsidRPr="00A13A80">
              <w:rPr>
                <w:b/>
              </w:rPr>
              <w:t>Kilińskiego</w:t>
            </w:r>
            <w:r>
              <w:rPr>
                <w:b/>
              </w:rPr>
              <w:t xml:space="preserve"> </w:t>
            </w:r>
            <w:r w:rsidRPr="00A13A80">
              <w:rPr>
                <w:b/>
              </w:rPr>
              <w:t>2</w:t>
            </w:r>
          </w:p>
          <w:p w:rsidR="00A13A80" w:rsidRDefault="00A13A80" w:rsidP="00CA0D62">
            <w:pPr>
              <w:spacing w:line="360" w:lineRule="auto"/>
              <w:ind w:firstLine="284"/>
              <w:jc w:val="both"/>
              <w:rPr>
                <w:b/>
              </w:rPr>
            </w:pPr>
            <w:r w:rsidRPr="00A13A80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13A80">
              <w:rPr>
                <w:b/>
              </w:rPr>
              <w:t>Śrem</w:t>
            </w:r>
          </w:p>
          <w:p w:rsidR="00A13A80" w:rsidRDefault="00A13A80" w:rsidP="00CA0D6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13A80" w:rsidRDefault="00A13A80" w:rsidP="00CA0D62">
            <w:pPr>
              <w:spacing w:line="360" w:lineRule="auto"/>
              <w:ind w:firstLine="284"/>
              <w:jc w:val="both"/>
              <w:rPr>
                <w:b/>
              </w:rPr>
            </w:pPr>
            <w:r w:rsidRPr="00A13A80">
              <w:t>Bieżące utrzymanie Śremskiego Zoo znajdującego się na terenie Parku Miejskiego im. Powstańców Wielkopolskich w Śremie.</w:t>
            </w:r>
            <w:r>
              <w:t xml:space="preserve"> za cenę </w:t>
            </w:r>
            <w:r w:rsidRPr="00A13A80">
              <w:rPr>
                <w:b/>
              </w:rPr>
              <w:t>72 000.00 zł</w:t>
            </w:r>
          </w:p>
          <w:p w:rsidR="00A13A80" w:rsidRDefault="00A13A80" w:rsidP="00CA0D6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13A80" w:rsidRDefault="00A13A80" w:rsidP="00CA0D62">
            <w:pPr>
              <w:spacing w:line="360" w:lineRule="auto"/>
              <w:ind w:firstLine="284"/>
              <w:jc w:val="both"/>
            </w:pPr>
            <w:r w:rsidRPr="00A13A80">
              <w:t xml:space="preserve">oferta najkorzystniejsza spośród złożonych ofert, </w:t>
            </w:r>
            <w:proofErr w:type="spellStart"/>
            <w:r w:rsidRPr="00A13A80">
              <w:t>spelniająca</w:t>
            </w:r>
            <w:proofErr w:type="spellEnd"/>
            <w:r w:rsidRPr="00A13A80">
              <w:t xml:space="preserve">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13A8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A13A8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>zapewnienie dodatkowych atrakcji i rozrywek dla dzieci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13A80" w:rsidRPr="005811DF" w:rsidTr="00CA0D62">
        <w:tc>
          <w:tcPr>
            <w:tcW w:w="540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13A80" w:rsidRPr="005811DF" w:rsidTr="00CA0D62">
        <w:tc>
          <w:tcPr>
            <w:tcW w:w="540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Przedszkole Słoneczna Szóstka z oddziałami zamiejscowymi</w:t>
            </w:r>
          </w:p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Paderewskiego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13A8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25,71</w:t>
            </w:r>
          </w:p>
        </w:tc>
        <w:tc>
          <w:tcPr>
            <w:tcW w:w="771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13A80" w:rsidRPr="005811DF" w:rsidRDefault="00A13A80" w:rsidP="00CA0D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A80">
              <w:rPr>
                <w:rFonts w:ascii="Times New Roman" w:hAnsi="Times New Roman" w:cs="Times New Roman"/>
                <w:sz w:val="18"/>
                <w:szCs w:val="18"/>
              </w:rPr>
              <w:t xml:space="preserve">  65,71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A13A80">
            <w:r w:rsidRPr="00A13A8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A13A80">
            <w:r w:rsidRPr="00A13A8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13A80">
        <w:t xml:space="preserve">  </w:t>
      </w:r>
      <w:r w:rsidR="00A13A80" w:rsidRPr="0012155B">
        <w:t>nie krótszym niż 5 dni od dnia przesłania niniejszego zawiadomienia o wyborze najkorzystniejszej oferty</w:t>
      </w:r>
      <w:r w:rsidR="00A13A80">
        <w:t>.</w:t>
      </w:r>
      <w:r w:rsidR="00A13A8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13A80">
      <w:pPr>
        <w:spacing w:before="120" w:after="120"/>
        <w:ind w:left="4680"/>
        <w:jc w:val="center"/>
        <w:rPr>
          <w:bCs/>
          <w:vertAlign w:val="superscript"/>
        </w:rPr>
      </w:pPr>
      <w:r w:rsidRPr="00A13A80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A13A8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2DB" w:rsidRDefault="00BC62DB">
      <w:r>
        <w:separator/>
      </w:r>
    </w:p>
  </w:endnote>
  <w:endnote w:type="continuationSeparator" w:id="0">
    <w:p w:rsidR="00BC62DB" w:rsidRDefault="00BC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80" w:rsidRDefault="00A13A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80" w:rsidRDefault="00A13A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2DB" w:rsidRDefault="00BC62DB">
      <w:r>
        <w:separator/>
      </w:r>
    </w:p>
  </w:footnote>
  <w:footnote w:type="continuationSeparator" w:id="0">
    <w:p w:rsidR="00BC62DB" w:rsidRDefault="00BC6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80" w:rsidRDefault="00A13A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80" w:rsidRDefault="00A13A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80" w:rsidRDefault="00A13A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F9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D3CAE"/>
    <w:rsid w:val="0060301B"/>
    <w:rsid w:val="00632BF9"/>
    <w:rsid w:val="00654E82"/>
    <w:rsid w:val="0068637A"/>
    <w:rsid w:val="006B7962"/>
    <w:rsid w:val="006F0507"/>
    <w:rsid w:val="007547D5"/>
    <w:rsid w:val="007E5104"/>
    <w:rsid w:val="007E7D8F"/>
    <w:rsid w:val="00802201"/>
    <w:rsid w:val="008113FF"/>
    <w:rsid w:val="008569BA"/>
    <w:rsid w:val="008C0372"/>
    <w:rsid w:val="00917FEB"/>
    <w:rsid w:val="00953D9A"/>
    <w:rsid w:val="00A13A80"/>
    <w:rsid w:val="00AD5B8D"/>
    <w:rsid w:val="00AE6513"/>
    <w:rsid w:val="00B37924"/>
    <w:rsid w:val="00BA1245"/>
    <w:rsid w:val="00BC62DB"/>
    <w:rsid w:val="00C726D7"/>
    <w:rsid w:val="00D05A79"/>
    <w:rsid w:val="00D26C67"/>
    <w:rsid w:val="00D5181E"/>
    <w:rsid w:val="00E05A7A"/>
    <w:rsid w:val="00E424C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2017-04-07T10:30:00Z</dcterms:created>
  <dcterms:modified xsi:type="dcterms:W3CDTF">2017-04-07T11:03:00Z</dcterms:modified>
</cp:coreProperties>
</file>