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BE3B89" w:rsidP="00007727">
      <w:pPr>
        <w:jc w:val="right"/>
        <w:rPr>
          <w:b/>
          <w:bCs/>
          <w:sz w:val="24"/>
        </w:rPr>
      </w:pPr>
      <w:r w:rsidRPr="00BE3B89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BE3B89">
        <w:rPr>
          <w:sz w:val="24"/>
        </w:rPr>
        <w:t>2017-04-05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BE3B89" w:rsidP="00A80738">
      <w:pPr>
        <w:rPr>
          <w:b/>
          <w:bCs/>
          <w:sz w:val="24"/>
        </w:rPr>
      </w:pPr>
      <w:r w:rsidRPr="00BE3B89">
        <w:rPr>
          <w:b/>
          <w:bCs/>
          <w:sz w:val="24"/>
        </w:rPr>
        <w:t>Gmina Śrem</w:t>
      </w:r>
    </w:p>
    <w:p w:rsidR="00A80738" w:rsidRDefault="00BE3B89" w:rsidP="00A80738">
      <w:pPr>
        <w:rPr>
          <w:b/>
          <w:bCs/>
          <w:sz w:val="24"/>
        </w:rPr>
      </w:pPr>
      <w:r w:rsidRPr="00BE3B89">
        <w:rPr>
          <w:b/>
          <w:bCs/>
          <w:sz w:val="24"/>
        </w:rPr>
        <w:t>Plac 20 Października</w:t>
      </w:r>
      <w:r w:rsidR="00A80738">
        <w:rPr>
          <w:b/>
          <w:bCs/>
          <w:sz w:val="24"/>
        </w:rPr>
        <w:t xml:space="preserve"> </w:t>
      </w:r>
      <w:r w:rsidRPr="00BE3B89">
        <w:rPr>
          <w:b/>
          <w:bCs/>
          <w:sz w:val="24"/>
        </w:rPr>
        <w:t>1</w:t>
      </w:r>
    </w:p>
    <w:p w:rsidR="00A80738" w:rsidRDefault="00BE3B89" w:rsidP="00A80738">
      <w:pPr>
        <w:rPr>
          <w:b/>
          <w:bCs/>
          <w:sz w:val="24"/>
        </w:rPr>
      </w:pPr>
      <w:r w:rsidRPr="00BE3B89">
        <w:rPr>
          <w:b/>
          <w:bCs/>
          <w:sz w:val="24"/>
        </w:rPr>
        <w:t>63-100</w:t>
      </w:r>
      <w:r w:rsidR="00A80738">
        <w:rPr>
          <w:b/>
          <w:bCs/>
          <w:sz w:val="24"/>
        </w:rPr>
        <w:t xml:space="preserve"> </w:t>
      </w:r>
      <w:r w:rsidRPr="00BE3B89">
        <w:rPr>
          <w:b/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BE3B89" w:rsidRPr="00BE3B89">
        <w:rPr>
          <w:b/>
          <w:sz w:val="24"/>
          <w:szCs w:val="24"/>
        </w:rPr>
        <w:t>BP.271.10.2017.BS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E3B89" w:rsidRPr="00BE3B89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BE3B89" w:rsidRPr="00BE3B89">
        <w:rPr>
          <w:b/>
          <w:sz w:val="24"/>
          <w:szCs w:val="24"/>
        </w:rPr>
        <w:t>Modernizacja dróg asfaltowych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BE3B89" w:rsidRPr="00BE3B89">
        <w:rPr>
          <w:sz w:val="24"/>
          <w:szCs w:val="24"/>
        </w:rPr>
        <w:t>03/04/2017</w:t>
      </w:r>
      <w:r w:rsidR="00FF4AB1" w:rsidRPr="00FF4AB1">
        <w:rPr>
          <w:sz w:val="24"/>
          <w:szCs w:val="24"/>
        </w:rPr>
        <w:t xml:space="preserve"> o godz. </w:t>
      </w:r>
      <w:r w:rsidR="00BE3B89" w:rsidRPr="00BE3B89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BE3B89" w:rsidRPr="00BE3B89">
        <w:rPr>
          <w:sz w:val="24"/>
          <w:szCs w:val="24"/>
        </w:rPr>
        <w:t>200 000.00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1847"/>
        <w:gridCol w:w="3969"/>
        <w:gridCol w:w="1275"/>
        <w:gridCol w:w="1276"/>
        <w:gridCol w:w="1279"/>
      </w:tblGrid>
      <w:tr w:rsidR="0069085C" w:rsidRPr="00493F8C" w:rsidTr="00A4700E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1847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69085C" w:rsidRPr="00493F8C" w:rsidRDefault="00A4700E" w:rsidP="00493F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Czas reakcji w sytuacjach awaryjnych</w:t>
            </w:r>
          </w:p>
        </w:tc>
      </w:tr>
      <w:tr w:rsidR="00A4700E" w:rsidRPr="00493F8C" w:rsidTr="00A4700E">
        <w:tc>
          <w:tcPr>
            <w:tcW w:w="820" w:type="dxa"/>
            <w:shd w:val="clear" w:color="auto" w:fill="auto"/>
          </w:tcPr>
          <w:p w:rsidR="00BE3B89" w:rsidRPr="00493F8C" w:rsidRDefault="00BE3B89" w:rsidP="00087C4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3B89">
              <w:rPr>
                <w:sz w:val="22"/>
                <w:szCs w:val="22"/>
              </w:rPr>
              <w:t>1</w:t>
            </w:r>
          </w:p>
        </w:tc>
        <w:tc>
          <w:tcPr>
            <w:tcW w:w="1847" w:type="dxa"/>
            <w:shd w:val="clear" w:color="auto" w:fill="auto"/>
          </w:tcPr>
          <w:p w:rsidR="00BE3B89" w:rsidRPr="00493F8C" w:rsidRDefault="00BE3B89" w:rsidP="00087C43">
            <w:pPr>
              <w:rPr>
                <w:sz w:val="22"/>
                <w:szCs w:val="22"/>
              </w:rPr>
            </w:pPr>
            <w:r w:rsidRPr="00BE3B89">
              <w:rPr>
                <w:sz w:val="22"/>
                <w:szCs w:val="22"/>
              </w:rPr>
              <w:t>CYNK Edward Cynka i wspólnicy</w:t>
            </w:r>
          </w:p>
          <w:p w:rsidR="00BE3B89" w:rsidRPr="00493F8C" w:rsidRDefault="00BE3B89" w:rsidP="00087C43">
            <w:pPr>
              <w:rPr>
                <w:sz w:val="22"/>
                <w:szCs w:val="22"/>
              </w:rPr>
            </w:pPr>
            <w:r w:rsidRPr="00BE3B89">
              <w:rPr>
                <w:sz w:val="22"/>
                <w:szCs w:val="22"/>
              </w:rPr>
              <w:t>Sosnowiec ul. Nadwarciańska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BE3B89">
              <w:rPr>
                <w:sz w:val="22"/>
                <w:szCs w:val="22"/>
              </w:rPr>
              <w:t>8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BE3B89" w:rsidRPr="00493F8C" w:rsidRDefault="00BE3B89" w:rsidP="00087C4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3B89">
              <w:rPr>
                <w:sz w:val="22"/>
                <w:szCs w:val="22"/>
              </w:rPr>
              <w:t>63-100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BE3B89">
              <w:rPr>
                <w:sz w:val="22"/>
                <w:szCs w:val="22"/>
              </w:rPr>
              <w:t>Śrem</w:t>
            </w:r>
          </w:p>
        </w:tc>
        <w:tc>
          <w:tcPr>
            <w:tcW w:w="3969" w:type="dxa"/>
            <w:shd w:val="clear" w:color="auto" w:fill="auto"/>
          </w:tcPr>
          <w:p w:rsidR="00A4700E" w:rsidRDefault="00BE3B89" w:rsidP="00087C4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3B89">
              <w:rPr>
                <w:sz w:val="22"/>
                <w:szCs w:val="22"/>
              </w:rPr>
              <w:t xml:space="preserve">remont  1m2 nawierzchni wykonany masą asfaltową z zacięciem krawędzi piłą do 3cm - 31.98 zł; </w:t>
            </w:r>
          </w:p>
          <w:p w:rsidR="00A4700E" w:rsidRDefault="00BE3B89" w:rsidP="00087C4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3B89">
              <w:rPr>
                <w:sz w:val="22"/>
                <w:szCs w:val="22"/>
              </w:rPr>
              <w:t xml:space="preserve">za każdy następny 1 cm - 23.98 zł; </w:t>
            </w:r>
          </w:p>
          <w:p w:rsidR="00A4700E" w:rsidRDefault="00BE3B89" w:rsidP="00087C4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3B89">
              <w:rPr>
                <w:sz w:val="22"/>
                <w:szCs w:val="22"/>
              </w:rPr>
              <w:t xml:space="preserve">remont wykonany masą asfaltową bez zacięcia krawędzi do 3 cm - 24.60 zł; </w:t>
            </w:r>
          </w:p>
          <w:p w:rsidR="00A4700E" w:rsidRDefault="00BE3B89" w:rsidP="00087C4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3B89">
              <w:rPr>
                <w:sz w:val="22"/>
                <w:szCs w:val="22"/>
              </w:rPr>
              <w:t xml:space="preserve">za każdy następny 1 cm - 13.53 zł; </w:t>
            </w:r>
          </w:p>
          <w:p w:rsidR="00A4700E" w:rsidRDefault="00BE3B89" w:rsidP="00087C4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3B89">
              <w:rPr>
                <w:sz w:val="22"/>
                <w:szCs w:val="22"/>
              </w:rPr>
              <w:t xml:space="preserve">wykonany masą asfaltową na zimno z zacięciem krawędzi do 3 cm - 34.44 zł; </w:t>
            </w:r>
          </w:p>
          <w:p w:rsidR="00A4700E" w:rsidRDefault="00BE3B89" w:rsidP="00087C4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3B89">
              <w:rPr>
                <w:sz w:val="22"/>
                <w:szCs w:val="22"/>
              </w:rPr>
              <w:t xml:space="preserve">za </w:t>
            </w:r>
            <w:r w:rsidR="00A4700E" w:rsidRPr="00BE3B89">
              <w:rPr>
                <w:sz w:val="22"/>
                <w:szCs w:val="22"/>
              </w:rPr>
              <w:t>każdy</w:t>
            </w:r>
            <w:r w:rsidRPr="00BE3B89">
              <w:rPr>
                <w:sz w:val="22"/>
                <w:szCs w:val="22"/>
              </w:rPr>
              <w:t xml:space="preserve"> następny 1 cm - 20.91 zł; </w:t>
            </w:r>
          </w:p>
          <w:p w:rsidR="00A4700E" w:rsidRDefault="00BE3B89" w:rsidP="00087C4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3B89">
              <w:rPr>
                <w:sz w:val="22"/>
                <w:szCs w:val="22"/>
              </w:rPr>
              <w:t xml:space="preserve">wykonany emulsją i grysem do 2 cm - 17.22 zł; </w:t>
            </w:r>
          </w:p>
          <w:p w:rsidR="00A4700E" w:rsidRDefault="00BE3B89" w:rsidP="00087C4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3B89">
              <w:rPr>
                <w:sz w:val="22"/>
                <w:szCs w:val="22"/>
              </w:rPr>
              <w:t xml:space="preserve">za każdy następny 1 cm - 9.84 zł; </w:t>
            </w:r>
          </w:p>
          <w:p w:rsidR="00A4700E" w:rsidRDefault="00BE3B89" w:rsidP="00087C4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3B89">
              <w:rPr>
                <w:sz w:val="22"/>
                <w:szCs w:val="22"/>
              </w:rPr>
              <w:t xml:space="preserve">1mb krawężnika grubości 15 cm na ławie betonowej z materiałem - 43.05 zł; </w:t>
            </w:r>
          </w:p>
          <w:p w:rsidR="00A4700E" w:rsidRDefault="00BE3B89" w:rsidP="00087C4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3B89">
              <w:rPr>
                <w:sz w:val="22"/>
                <w:szCs w:val="22"/>
              </w:rPr>
              <w:lastRenderedPageBreak/>
              <w:t xml:space="preserve">1 mb krawężnika grubości 15 cm na ławie betonowej bez materiału - 18.45 zł; </w:t>
            </w:r>
          </w:p>
          <w:p w:rsidR="00A4700E" w:rsidRDefault="00BE3B89" w:rsidP="00087C4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3B89">
              <w:rPr>
                <w:sz w:val="22"/>
                <w:szCs w:val="22"/>
              </w:rPr>
              <w:t xml:space="preserve">1mb krawężnika grubości 20 cm na ławie betonowej z materiałem - 49.20 zł; </w:t>
            </w:r>
          </w:p>
          <w:p w:rsidR="00A4700E" w:rsidRDefault="00BE3B89" w:rsidP="00087C4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3B89">
              <w:rPr>
                <w:sz w:val="22"/>
                <w:szCs w:val="22"/>
              </w:rPr>
              <w:t xml:space="preserve">1mb krawężnika grubości 20 cm na ławie betonowej bez materiałem - 18.45 zł; </w:t>
            </w:r>
          </w:p>
          <w:p w:rsidR="00A4700E" w:rsidRDefault="00BE3B89" w:rsidP="00087C4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3B89">
              <w:rPr>
                <w:sz w:val="22"/>
                <w:szCs w:val="22"/>
              </w:rPr>
              <w:t>przełożenie 1 mb krawężnika 15 cm na ławie betonow</w:t>
            </w:r>
            <w:bookmarkStart w:id="0" w:name="_GoBack"/>
            <w:bookmarkEnd w:id="0"/>
            <w:r w:rsidRPr="00BE3B89">
              <w:rPr>
                <w:sz w:val="22"/>
                <w:szCs w:val="22"/>
              </w:rPr>
              <w:t xml:space="preserve">ej - 24.60 zł; </w:t>
            </w:r>
          </w:p>
          <w:p w:rsidR="00A4700E" w:rsidRDefault="00BE3B89" w:rsidP="00087C4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3B89">
              <w:rPr>
                <w:sz w:val="22"/>
                <w:szCs w:val="22"/>
              </w:rPr>
              <w:t xml:space="preserve">przełożenie 1 mb krawężnika 20 cm na ławie betonowej - 28.29 zł; </w:t>
            </w:r>
          </w:p>
          <w:p w:rsidR="00A4700E" w:rsidRDefault="00BE3B89" w:rsidP="00087C4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3B89">
              <w:rPr>
                <w:sz w:val="22"/>
                <w:szCs w:val="22"/>
              </w:rPr>
              <w:t xml:space="preserve">uzupełnienie 1 m2 oznakowania poziomego farbami chlorokauczukowymi - 15.99 zł; </w:t>
            </w:r>
          </w:p>
          <w:p w:rsidR="00A4700E" w:rsidRDefault="00BE3B89" w:rsidP="00087C4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3B89">
              <w:rPr>
                <w:sz w:val="22"/>
                <w:szCs w:val="22"/>
              </w:rPr>
              <w:t xml:space="preserve">cięcie piłą 1 mb nawierzchni asfaltowej - 2.46 zł; </w:t>
            </w:r>
          </w:p>
          <w:p w:rsidR="00A4700E" w:rsidRDefault="00BE3B89" w:rsidP="00087C4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3B89">
              <w:rPr>
                <w:sz w:val="22"/>
                <w:szCs w:val="22"/>
              </w:rPr>
              <w:t xml:space="preserve">regulacja </w:t>
            </w:r>
            <w:r w:rsidR="00A4700E" w:rsidRPr="00BE3B89">
              <w:rPr>
                <w:sz w:val="22"/>
                <w:szCs w:val="22"/>
              </w:rPr>
              <w:t>wysokościowa</w:t>
            </w:r>
            <w:r w:rsidRPr="00BE3B89">
              <w:rPr>
                <w:sz w:val="22"/>
                <w:szCs w:val="22"/>
              </w:rPr>
              <w:t xml:space="preserve"> zaworu wodociągowego lub gazowego - 71.34 zł; </w:t>
            </w:r>
          </w:p>
          <w:p w:rsidR="00A4700E" w:rsidRDefault="00BE3B89" w:rsidP="00087C4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3B89">
              <w:rPr>
                <w:sz w:val="22"/>
                <w:szCs w:val="22"/>
              </w:rPr>
              <w:t xml:space="preserve">regulacja wysokościowa studzienki rewizyjnej - 71.34 zł; </w:t>
            </w:r>
          </w:p>
          <w:p w:rsidR="00A4700E" w:rsidRDefault="00BE3B89" w:rsidP="00087C4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3B89">
              <w:rPr>
                <w:sz w:val="22"/>
                <w:szCs w:val="22"/>
              </w:rPr>
              <w:t xml:space="preserve">regulacja wysokościowa studzienki ściekowej - 71.34 zł; </w:t>
            </w:r>
          </w:p>
          <w:p w:rsidR="00A4700E" w:rsidRDefault="00BE3B89" w:rsidP="00087C4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3B89">
              <w:rPr>
                <w:sz w:val="22"/>
                <w:szCs w:val="22"/>
              </w:rPr>
              <w:t xml:space="preserve">regulacja wysokościowa studzienki teletechnicznej - 71.34 zł; </w:t>
            </w:r>
          </w:p>
          <w:p w:rsidR="00BE3B89" w:rsidRPr="00493F8C" w:rsidRDefault="00BE3B89" w:rsidP="00087C4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E3B89">
              <w:rPr>
                <w:sz w:val="22"/>
                <w:szCs w:val="22"/>
              </w:rPr>
              <w:t>koszt 1 r-b - 15.00 zł;</w:t>
            </w:r>
          </w:p>
        </w:tc>
        <w:tc>
          <w:tcPr>
            <w:tcW w:w="1275" w:type="dxa"/>
            <w:shd w:val="clear" w:color="auto" w:fill="auto"/>
          </w:tcPr>
          <w:p w:rsidR="00BE3B89" w:rsidRPr="00493F8C" w:rsidRDefault="00A4700E" w:rsidP="00087C4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Zgodnie z SIWZ</w:t>
            </w:r>
          </w:p>
        </w:tc>
        <w:tc>
          <w:tcPr>
            <w:tcW w:w="1276" w:type="dxa"/>
            <w:shd w:val="clear" w:color="auto" w:fill="auto"/>
          </w:tcPr>
          <w:p w:rsidR="00BE3B89" w:rsidRPr="00493F8C" w:rsidRDefault="00A4700E" w:rsidP="00087C4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 miesięcy</w:t>
            </w:r>
          </w:p>
        </w:tc>
        <w:tc>
          <w:tcPr>
            <w:tcW w:w="1279" w:type="dxa"/>
            <w:shd w:val="clear" w:color="auto" w:fill="auto"/>
          </w:tcPr>
          <w:p w:rsidR="00BE3B89" w:rsidRPr="00493F8C" w:rsidRDefault="00A4700E" w:rsidP="00087C4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godziny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BE3B89" w:rsidP="00A80738">
      <w:pPr>
        <w:jc w:val="right"/>
        <w:rPr>
          <w:sz w:val="24"/>
        </w:rPr>
      </w:pPr>
      <w:r w:rsidRPr="00BE3B89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BE3B89">
        <w:rPr>
          <w:sz w:val="22"/>
        </w:rPr>
        <w:t>Baum</w:t>
      </w: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529" w:rsidRDefault="009C0529">
      <w:r>
        <w:separator/>
      </w:r>
    </w:p>
  </w:endnote>
  <w:endnote w:type="continuationSeparator" w:id="0">
    <w:p w:rsidR="009C0529" w:rsidRDefault="009C0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E262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70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700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C26E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529" w:rsidRDefault="009C0529">
      <w:r>
        <w:separator/>
      </w:r>
    </w:p>
  </w:footnote>
  <w:footnote w:type="continuationSeparator" w:id="0">
    <w:p w:rsidR="009C0529" w:rsidRDefault="009C0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B89" w:rsidRDefault="00BE3B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B89" w:rsidRDefault="00BE3B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B89" w:rsidRDefault="00BE3B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6E7"/>
    <w:rsid w:val="00007727"/>
    <w:rsid w:val="00017720"/>
    <w:rsid w:val="00035488"/>
    <w:rsid w:val="001C69FF"/>
    <w:rsid w:val="00423179"/>
    <w:rsid w:val="00493F8C"/>
    <w:rsid w:val="004C7E9B"/>
    <w:rsid w:val="0069085C"/>
    <w:rsid w:val="00843263"/>
    <w:rsid w:val="00860BA0"/>
    <w:rsid w:val="00861E75"/>
    <w:rsid w:val="008C26E7"/>
    <w:rsid w:val="009C0529"/>
    <w:rsid w:val="009D19BD"/>
    <w:rsid w:val="009F189D"/>
    <w:rsid w:val="00A4700E"/>
    <w:rsid w:val="00A80738"/>
    <w:rsid w:val="00BE3B89"/>
    <w:rsid w:val="00C236D3"/>
    <w:rsid w:val="00CB0802"/>
    <w:rsid w:val="00D7128F"/>
    <w:rsid w:val="00DE262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2017-04-05T06:08:00Z</dcterms:created>
  <dcterms:modified xsi:type="dcterms:W3CDTF">2017-04-05T06:08:00Z</dcterms:modified>
</cp:coreProperties>
</file>