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C7F99" w:rsidP="00007727">
      <w:pPr>
        <w:jc w:val="right"/>
        <w:rPr>
          <w:b/>
          <w:bCs/>
          <w:sz w:val="24"/>
        </w:rPr>
      </w:pPr>
      <w:r w:rsidRPr="005C7F9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C7F99">
        <w:rPr>
          <w:sz w:val="24"/>
        </w:rPr>
        <w:t>2017-04-03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C7F99" w:rsidP="00A80738">
      <w:pPr>
        <w:rPr>
          <w:b/>
          <w:bCs/>
          <w:sz w:val="24"/>
        </w:rPr>
      </w:pPr>
      <w:r w:rsidRPr="005C7F99">
        <w:rPr>
          <w:b/>
          <w:bCs/>
          <w:sz w:val="24"/>
        </w:rPr>
        <w:t>Gmina Śrem</w:t>
      </w:r>
    </w:p>
    <w:p w:rsidR="00A80738" w:rsidRDefault="005C7F99" w:rsidP="00A80738">
      <w:pPr>
        <w:rPr>
          <w:b/>
          <w:bCs/>
          <w:sz w:val="24"/>
        </w:rPr>
      </w:pPr>
      <w:r w:rsidRPr="005C7F99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5C7F99">
        <w:rPr>
          <w:b/>
          <w:bCs/>
          <w:sz w:val="24"/>
        </w:rPr>
        <w:t>1</w:t>
      </w:r>
    </w:p>
    <w:p w:rsidR="00A80738" w:rsidRDefault="005C7F99" w:rsidP="00A80738">
      <w:pPr>
        <w:rPr>
          <w:b/>
          <w:bCs/>
          <w:sz w:val="24"/>
        </w:rPr>
      </w:pPr>
      <w:r w:rsidRPr="005C7F99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5C7F99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C7F99" w:rsidRPr="005C7F99">
        <w:rPr>
          <w:b/>
          <w:sz w:val="24"/>
          <w:szCs w:val="24"/>
        </w:rPr>
        <w:t>BP.271.11.2017.BS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7F99" w:rsidRPr="005C7F99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C7F99" w:rsidRPr="005C7F99">
        <w:rPr>
          <w:b/>
          <w:sz w:val="24"/>
          <w:szCs w:val="24"/>
        </w:rPr>
        <w:t>Budowa drogi w Grzymysławiu - etap 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C7F99" w:rsidRPr="005C7F99">
        <w:rPr>
          <w:sz w:val="24"/>
          <w:szCs w:val="24"/>
        </w:rPr>
        <w:t>31/03/2017</w:t>
      </w:r>
      <w:r w:rsidR="00FF4AB1" w:rsidRPr="00FF4AB1">
        <w:rPr>
          <w:sz w:val="24"/>
          <w:szCs w:val="24"/>
        </w:rPr>
        <w:t xml:space="preserve"> o godz. </w:t>
      </w:r>
      <w:r w:rsidR="005C7F99" w:rsidRPr="005C7F9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C7F99" w:rsidRPr="005C7F99">
        <w:rPr>
          <w:sz w:val="24"/>
          <w:szCs w:val="24"/>
        </w:rPr>
        <w:t>695 510.00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417A3D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Wydłużenie rękojmi</w:t>
            </w:r>
          </w:p>
        </w:tc>
      </w:tr>
      <w:tr w:rsidR="005C7F99" w:rsidRPr="00493F8C" w:rsidTr="004833A7">
        <w:tc>
          <w:tcPr>
            <w:tcW w:w="820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C7F99" w:rsidRPr="00493F8C" w:rsidRDefault="005C7F99" w:rsidP="004833A7">
            <w:pPr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A S Piotr Frąckowiak</w:t>
            </w:r>
          </w:p>
          <w:p w:rsidR="005C7F99" w:rsidRPr="00493F8C" w:rsidRDefault="005C7F99" w:rsidP="004833A7">
            <w:pPr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Kręta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C7F99">
              <w:rPr>
                <w:sz w:val="22"/>
                <w:szCs w:val="22"/>
              </w:rPr>
              <w:t>33/2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63-800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C7F99">
              <w:rPr>
                <w:sz w:val="22"/>
                <w:szCs w:val="22"/>
              </w:rPr>
              <w:t>Gostyń</w:t>
            </w:r>
          </w:p>
        </w:tc>
        <w:tc>
          <w:tcPr>
            <w:tcW w:w="1571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755 484.96 zł</w:t>
            </w:r>
          </w:p>
        </w:tc>
        <w:tc>
          <w:tcPr>
            <w:tcW w:w="1685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zgodnie z siwz</w:t>
            </w:r>
          </w:p>
        </w:tc>
        <w:tc>
          <w:tcPr>
            <w:tcW w:w="1634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C7F99" w:rsidRPr="00493F8C" w:rsidRDefault="00417A3D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</w:p>
        </w:tc>
      </w:tr>
      <w:tr w:rsidR="005C7F99" w:rsidRPr="00493F8C" w:rsidTr="004833A7">
        <w:tc>
          <w:tcPr>
            <w:tcW w:w="820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5C7F99" w:rsidRPr="00493F8C" w:rsidRDefault="005C7F99" w:rsidP="004833A7">
            <w:pPr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TOMCZYK-KOMPLEXBRUK (lider: Firma Produkcyjno Handlowo Usługowa INWEST- BRUK Paweł Tomczyk)</w:t>
            </w:r>
          </w:p>
          <w:p w:rsidR="005C7F99" w:rsidRPr="00493F8C" w:rsidRDefault="005C7F99" w:rsidP="004833A7">
            <w:pPr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Ogrodowa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C7F99">
              <w:rPr>
                <w:sz w:val="22"/>
                <w:szCs w:val="22"/>
              </w:rPr>
              <w:t>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C7F99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780 193.75 zł</w:t>
            </w:r>
          </w:p>
        </w:tc>
        <w:tc>
          <w:tcPr>
            <w:tcW w:w="1685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zgodnie z SIWZ</w:t>
            </w:r>
          </w:p>
        </w:tc>
        <w:tc>
          <w:tcPr>
            <w:tcW w:w="1634" w:type="dxa"/>
            <w:shd w:val="clear" w:color="auto" w:fill="auto"/>
          </w:tcPr>
          <w:p w:rsidR="005C7F99" w:rsidRPr="00493F8C" w:rsidRDefault="005C7F99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C7F99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C7F99" w:rsidRPr="00493F8C" w:rsidRDefault="00417A3D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5C7F99" w:rsidP="00A80738">
      <w:pPr>
        <w:jc w:val="right"/>
        <w:rPr>
          <w:sz w:val="24"/>
        </w:rPr>
      </w:pPr>
      <w:r w:rsidRPr="005C7F9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C7F99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1D" w:rsidRDefault="0074391D">
      <w:r>
        <w:separator/>
      </w:r>
    </w:p>
  </w:endnote>
  <w:endnote w:type="continuationSeparator" w:id="0">
    <w:p w:rsidR="0074391D" w:rsidRDefault="00743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C63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7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7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32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1D" w:rsidRDefault="0074391D">
      <w:r>
        <w:separator/>
      </w:r>
    </w:p>
  </w:footnote>
  <w:footnote w:type="continuationSeparator" w:id="0">
    <w:p w:rsidR="0074391D" w:rsidRDefault="00743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99" w:rsidRDefault="005C7F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99" w:rsidRDefault="005C7F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99" w:rsidRDefault="005C7F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38"/>
    <w:rsid w:val="00007727"/>
    <w:rsid w:val="00017720"/>
    <w:rsid w:val="00035488"/>
    <w:rsid w:val="001C69FF"/>
    <w:rsid w:val="00417A3D"/>
    <w:rsid w:val="00423179"/>
    <w:rsid w:val="00493F8C"/>
    <w:rsid w:val="004C7E9B"/>
    <w:rsid w:val="005C7F99"/>
    <w:rsid w:val="00673238"/>
    <w:rsid w:val="0069085C"/>
    <w:rsid w:val="0074391D"/>
    <w:rsid w:val="00843263"/>
    <w:rsid w:val="00861E75"/>
    <w:rsid w:val="009D19BD"/>
    <w:rsid w:val="009F189D"/>
    <w:rsid w:val="00A80738"/>
    <w:rsid w:val="00C236D3"/>
    <w:rsid w:val="00CB0802"/>
    <w:rsid w:val="00D7128F"/>
    <w:rsid w:val="00DC63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2017-04-03T10:12:00Z</dcterms:created>
  <dcterms:modified xsi:type="dcterms:W3CDTF">2017-04-03T10:12:00Z</dcterms:modified>
</cp:coreProperties>
</file>