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13D68" w:rsidRPr="00B13D6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3D68" w:rsidRPr="00B13D68">
        <w:rPr>
          <w:rFonts w:ascii="Times New Roman" w:hAnsi="Times New Roman"/>
          <w:b/>
        </w:rPr>
        <w:t>BP.271.11.2017.BS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D68" w:rsidRPr="00B13D68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D68" w:rsidRPr="00B13D68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B13D68" w:rsidRPr="00B13D68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D68" w:rsidRPr="00B13D68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B13D68" w:rsidRPr="00B13D68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13D68" w:rsidRPr="00B13D6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13D68" w:rsidRPr="00B13D68">
        <w:rPr>
          <w:rFonts w:ascii="Times New Roman" w:hAnsi="Times New Roman"/>
          <w:b/>
          <w:sz w:val="24"/>
          <w:szCs w:val="24"/>
        </w:rPr>
        <w:t>Budowa drogi w Grzymysławiu - etap 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B13D68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13D68" w:rsidRPr="00292198" w:rsidRDefault="00B13D68" w:rsidP="00B13D6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B13D68" w:rsidRPr="00292198" w:rsidRDefault="00292198" w:rsidP="00B13D6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13D68" w:rsidRPr="00292198">
        <w:rPr>
          <w:rFonts w:ascii="Times New Roman" w:hAnsi="Times New Roman"/>
          <w:bCs/>
          <w:iCs/>
        </w:rPr>
        <w:t xml:space="preserve"> </w:t>
      </w:r>
    </w:p>
    <w:p w:rsidR="00B13D68" w:rsidRPr="00292198" w:rsidRDefault="00292198" w:rsidP="00B13D6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13D68" w:rsidRPr="00292198">
        <w:rPr>
          <w:rFonts w:ascii="Times New Roman" w:hAnsi="Times New Roman"/>
          <w:bCs/>
          <w:iCs/>
        </w:rPr>
        <w:t xml:space="preserve"> </w:t>
      </w:r>
    </w:p>
    <w:p w:rsidR="00B13D68" w:rsidRDefault="00292198" w:rsidP="00B13D6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13D68">
        <w:rPr>
          <w:rFonts w:ascii="Times New Roman" w:hAnsi="Times New Roman"/>
          <w:bCs/>
          <w:iCs/>
        </w:rPr>
        <w:t xml:space="preserve"> </w:t>
      </w:r>
    </w:p>
    <w:p w:rsidR="00B13D68" w:rsidRPr="00292198" w:rsidRDefault="00292198" w:rsidP="00B13D6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B13D68" w:rsidRPr="00292198">
        <w:rPr>
          <w:rFonts w:ascii="Times New Roman" w:hAnsi="Times New Roman"/>
          <w:bCs/>
          <w:iCs/>
        </w:rPr>
        <w:t xml:space="preserve"> </w:t>
      </w:r>
    </w:p>
    <w:p w:rsidR="00B13D68" w:rsidRPr="00292198" w:rsidRDefault="00292198" w:rsidP="00B13D6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B13D68" w:rsidRPr="00292198">
        <w:rPr>
          <w:rFonts w:ascii="Times New Roman" w:hAnsi="Times New Roman"/>
          <w:bCs/>
          <w:iCs/>
        </w:rPr>
        <w:t xml:space="preserve"> </w:t>
      </w:r>
    </w:p>
    <w:p w:rsidR="00B13D68" w:rsidRPr="00292198" w:rsidRDefault="00292198" w:rsidP="00B13D68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13D68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87F" w:rsidRDefault="001D587F" w:rsidP="0038231F">
      <w:pPr>
        <w:spacing w:after="0" w:line="240" w:lineRule="auto"/>
      </w:pPr>
      <w:r>
        <w:separator/>
      </w:r>
    </w:p>
  </w:endnote>
  <w:endnote w:type="continuationSeparator" w:id="0">
    <w:p w:rsidR="001D587F" w:rsidRDefault="001D58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68" w:rsidRDefault="00B13D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77A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77A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68" w:rsidRDefault="00B13D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87F" w:rsidRDefault="001D587F" w:rsidP="0038231F">
      <w:pPr>
        <w:spacing w:after="0" w:line="240" w:lineRule="auto"/>
      </w:pPr>
      <w:r>
        <w:separator/>
      </w:r>
    </w:p>
  </w:footnote>
  <w:footnote w:type="continuationSeparator" w:id="0">
    <w:p w:rsidR="001D587F" w:rsidRDefault="001D58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68" w:rsidRDefault="00B13D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68" w:rsidRDefault="00B13D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68" w:rsidRDefault="00B13D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F9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0F96"/>
    <w:rsid w:val="001902D2"/>
    <w:rsid w:val="001C6945"/>
    <w:rsid w:val="001D587F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2361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D68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77A1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A0750-2B94-4786-B682-1AF979B2A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2017-03-17T10:23:00Z</dcterms:created>
  <dcterms:modified xsi:type="dcterms:W3CDTF">2017-03-17T10:23:00Z</dcterms:modified>
</cp:coreProperties>
</file>