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15185" w:rsidRPr="0071518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15185" w:rsidRPr="00715185">
        <w:rPr>
          <w:rFonts w:ascii="Times New Roman" w:hAnsi="Times New Roman"/>
          <w:b/>
        </w:rPr>
        <w:t>BP.271.12.2017.BS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5185" w:rsidRPr="00715185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5185" w:rsidRPr="00715185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715185" w:rsidRPr="00715185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5185" w:rsidRPr="00715185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715185" w:rsidRPr="00715185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15185" w:rsidRPr="00715185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15185" w:rsidRPr="00715185">
        <w:rPr>
          <w:rFonts w:ascii="Times New Roman" w:hAnsi="Times New Roman"/>
          <w:b/>
          <w:sz w:val="24"/>
          <w:szCs w:val="24"/>
        </w:rPr>
        <w:t>Budowa boiska przy Gimnazjum nr 1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715185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5185" w:rsidRPr="00292198" w:rsidRDefault="00715185" w:rsidP="00715185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715185" w:rsidRPr="00292198" w:rsidRDefault="00292198" w:rsidP="00715185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15185" w:rsidRPr="00292198">
        <w:rPr>
          <w:rFonts w:ascii="Times New Roman" w:hAnsi="Times New Roman"/>
          <w:bCs/>
          <w:iCs/>
        </w:rPr>
        <w:t xml:space="preserve"> </w:t>
      </w:r>
    </w:p>
    <w:p w:rsidR="00715185" w:rsidRPr="00292198" w:rsidRDefault="00292198" w:rsidP="00715185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15185" w:rsidRPr="00292198">
        <w:rPr>
          <w:rFonts w:ascii="Times New Roman" w:hAnsi="Times New Roman"/>
          <w:bCs/>
          <w:iCs/>
        </w:rPr>
        <w:t xml:space="preserve"> </w:t>
      </w:r>
    </w:p>
    <w:p w:rsidR="00715185" w:rsidRDefault="00292198" w:rsidP="00715185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15185">
        <w:rPr>
          <w:rFonts w:ascii="Times New Roman" w:hAnsi="Times New Roman"/>
          <w:bCs/>
          <w:iCs/>
        </w:rPr>
        <w:t xml:space="preserve"> </w:t>
      </w:r>
    </w:p>
    <w:p w:rsidR="00715185" w:rsidRPr="00292198" w:rsidRDefault="00292198" w:rsidP="0071518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715185" w:rsidRPr="00292198">
        <w:rPr>
          <w:rFonts w:ascii="Times New Roman" w:hAnsi="Times New Roman"/>
          <w:bCs/>
          <w:iCs/>
        </w:rPr>
        <w:t xml:space="preserve"> </w:t>
      </w:r>
    </w:p>
    <w:p w:rsidR="00715185" w:rsidRPr="00292198" w:rsidRDefault="00292198" w:rsidP="00715185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715185" w:rsidRPr="00292198">
        <w:rPr>
          <w:rFonts w:ascii="Times New Roman" w:hAnsi="Times New Roman"/>
          <w:bCs/>
          <w:iCs/>
        </w:rPr>
        <w:t xml:space="preserve"> </w:t>
      </w:r>
    </w:p>
    <w:p w:rsidR="00715185" w:rsidRPr="00292198" w:rsidRDefault="00292198" w:rsidP="00715185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15185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804B2D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62B" w:rsidRDefault="0047362B" w:rsidP="0038231F">
      <w:pPr>
        <w:spacing w:after="0" w:line="240" w:lineRule="auto"/>
      </w:pPr>
      <w:r>
        <w:separator/>
      </w:r>
    </w:p>
  </w:endnote>
  <w:endnote w:type="continuationSeparator" w:id="0">
    <w:p w:rsidR="0047362B" w:rsidRDefault="004736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85" w:rsidRDefault="007151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4B2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4B2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85" w:rsidRDefault="007151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62B" w:rsidRDefault="0047362B" w:rsidP="0038231F">
      <w:pPr>
        <w:spacing w:after="0" w:line="240" w:lineRule="auto"/>
      </w:pPr>
      <w:r>
        <w:separator/>
      </w:r>
    </w:p>
  </w:footnote>
  <w:footnote w:type="continuationSeparator" w:id="0">
    <w:p w:rsidR="0047362B" w:rsidRDefault="004736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85" w:rsidRDefault="007151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85" w:rsidRDefault="007151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85" w:rsidRDefault="007151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D3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36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3D38"/>
    <w:rsid w:val="006A3A1F"/>
    <w:rsid w:val="006A52B6"/>
    <w:rsid w:val="006F0034"/>
    <w:rsid w:val="006F3D32"/>
    <w:rsid w:val="007118F0"/>
    <w:rsid w:val="00715185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B2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6B1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DB3F6-3023-44B4-910E-37EE4FEB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2017-03-13T10:30:00Z</dcterms:created>
  <dcterms:modified xsi:type="dcterms:W3CDTF">2017-03-13T10:30:00Z</dcterms:modified>
</cp:coreProperties>
</file>