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259ED" w:rsidRPr="001259E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259ED" w:rsidRPr="001259ED">
        <w:rPr>
          <w:rFonts w:ascii="Times New Roman" w:hAnsi="Times New Roman"/>
          <w:b/>
        </w:rPr>
        <w:t>BS,271.5.2017.BS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59ED" w:rsidRPr="001259ED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59ED" w:rsidRPr="001259ED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1259ED" w:rsidRPr="001259ED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59ED" w:rsidRPr="001259ED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1259ED" w:rsidRPr="001259ED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</w:t>
      </w:r>
      <w:bookmarkStart w:id="0" w:name="_GoBack"/>
      <w:bookmarkEnd w:id="0"/>
      <w:r w:rsidRPr="004541F9">
        <w:rPr>
          <w:rFonts w:ascii="Times New Roman" w:hAnsi="Times New Roman"/>
          <w:u w:val="single"/>
        </w:rPr>
        <w:t>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1259ED" w:rsidRPr="001259ED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1259ED" w:rsidRPr="001259ED">
        <w:rPr>
          <w:rFonts w:ascii="Times New Roman" w:hAnsi="Times New Roman"/>
          <w:b/>
          <w:sz w:val="24"/>
          <w:szCs w:val="24"/>
        </w:rPr>
        <w:t>Modernizacja dróg gruntowych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1259ED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259ED" w:rsidRPr="00292198" w:rsidRDefault="001259ED" w:rsidP="001259ED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1259ED" w:rsidRPr="00292198" w:rsidRDefault="00292198" w:rsidP="001259ED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1259ED" w:rsidRPr="00292198">
        <w:rPr>
          <w:rFonts w:ascii="Times New Roman" w:hAnsi="Times New Roman"/>
          <w:bCs/>
          <w:iCs/>
        </w:rPr>
        <w:t xml:space="preserve"> </w:t>
      </w:r>
    </w:p>
    <w:p w:rsidR="001259ED" w:rsidRPr="00292198" w:rsidRDefault="00292198" w:rsidP="001259ED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1259ED" w:rsidRPr="00292198">
        <w:rPr>
          <w:rFonts w:ascii="Times New Roman" w:hAnsi="Times New Roman"/>
          <w:bCs/>
          <w:iCs/>
        </w:rPr>
        <w:t xml:space="preserve"> </w:t>
      </w:r>
    </w:p>
    <w:p w:rsidR="001259ED" w:rsidRDefault="00292198" w:rsidP="001259ED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1259ED">
        <w:rPr>
          <w:rFonts w:ascii="Times New Roman" w:hAnsi="Times New Roman"/>
          <w:bCs/>
          <w:iCs/>
        </w:rPr>
        <w:t xml:space="preserve"> </w:t>
      </w:r>
    </w:p>
    <w:p w:rsidR="001259ED" w:rsidRPr="00292198" w:rsidRDefault="00292198" w:rsidP="001259E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1259ED" w:rsidRPr="00292198">
        <w:rPr>
          <w:rFonts w:ascii="Times New Roman" w:hAnsi="Times New Roman"/>
          <w:bCs/>
          <w:iCs/>
        </w:rPr>
        <w:t xml:space="preserve"> </w:t>
      </w:r>
    </w:p>
    <w:p w:rsidR="001259ED" w:rsidRPr="00292198" w:rsidRDefault="00292198" w:rsidP="001259ED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1259ED" w:rsidRPr="00292198">
        <w:rPr>
          <w:rFonts w:ascii="Times New Roman" w:hAnsi="Times New Roman"/>
          <w:bCs/>
          <w:iCs/>
        </w:rPr>
        <w:t xml:space="preserve"> </w:t>
      </w:r>
    </w:p>
    <w:p w:rsidR="001259ED" w:rsidRPr="00292198" w:rsidRDefault="00292198" w:rsidP="001259ED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1259ED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BA4" w:rsidRDefault="00873BA4" w:rsidP="0038231F">
      <w:pPr>
        <w:spacing w:after="0" w:line="240" w:lineRule="auto"/>
      </w:pPr>
      <w:r>
        <w:separator/>
      </w:r>
    </w:p>
  </w:endnote>
  <w:endnote w:type="continuationSeparator" w:id="0">
    <w:p w:rsidR="00873BA4" w:rsidRDefault="00873B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9ED" w:rsidRDefault="001259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4C4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4C4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9ED" w:rsidRDefault="001259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BA4" w:rsidRDefault="00873BA4" w:rsidP="0038231F">
      <w:pPr>
        <w:spacing w:after="0" w:line="240" w:lineRule="auto"/>
      </w:pPr>
      <w:r>
        <w:separator/>
      </w:r>
    </w:p>
  </w:footnote>
  <w:footnote w:type="continuationSeparator" w:id="0">
    <w:p w:rsidR="00873BA4" w:rsidRDefault="00873B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9ED" w:rsidRDefault="001259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9ED" w:rsidRDefault="001259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9ED" w:rsidRDefault="001259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884"/>
    <w:rsid w:val="00023477"/>
    <w:rsid w:val="000247FF"/>
    <w:rsid w:val="00025C8D"/>
    <w:rsid w:val="000303EE"/>
    <w:rsid w:val="00073C3D"/>
    <w:rsid w:val="000809B6"/>
    <w:rsid w:val="000B1025"/>
    <w:rsid w:val="000B4C44"/>
    <w:rsid w:val="000B54D1"/>
    <w:rsid w:val="000C021E"/>
    <w:rsid w:val="000C18AF"/>
    <w:rsid w:val="000D6F17"/>
    <w:rsid w:val="000D73C4"/>
    <w:rsid w:val="000E4D37"/>
    <w:rsid w:val="001259E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3BA4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088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34928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3B901-4330-44E9-8792-1865BD372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2017-02-20T13:17:00Z</dcterms:created>
  <dcterms:modified xsi:type="dcterms:W3CDTF">2017-02-20T13:17:00Z</dcterms:modified>
</cp:coreProperties>
</file>