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40B05">
      <w:pPr>
        <w:spacing w:before="360"/>
        <w:rPr>
          <w:b/>
          <w:bCs/>
        </w:rPr>
      </w:pPr>
      <w:r w:rsidRPr="00940B05">
        <w:rPr>
          <w:b/>
          <w:bCs/>
        </w:rPr>
        <w:t>Gmina Śrem</w:t>
      </w:r>
    </w:p>
    <w:p w:rsidR="0033076C" w:rsidRDefault="00940B05">
      <w:pPr>
        <w:rPr>
          <w:b/>
          <w:bCs/>
        </w:rPr>
      </w:pPr>
      <w:r w:rsidRPr="00940B0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40B05">
        <w:rPr>
          <w:b/>
          <w:bCs/>
        </w:rPr>
        <w:t>1</w:t>
      </w:r>
    </w:p>
    <w:p w:rsidR="0033076C" w:rsidRDefault="00940B05">
      <w:pPr>
        <w:rPr>
          <w:b/>
          <w:bCs/>
        </w:rPr>
      </w:pPr>
      <w:r w:rsidRPr="00940B0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40B0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40B05" w:rsidRPr="00940B05">
        <w:rPr>
          <w:b/>
          <w:bCs/>
        </w:rPr>
        <w:t>BP.271.3.2017.BS/6</w:t>
      </w:r>
      <w:r>
        <w:tab/>
        <w:t xml:space="preserve"> </w:t>
      </w:r>
      <w:r w:rsidR="00940B05" w:rsidRPr="00940B05">
        <w:t>Śrem</w:t>
      </w:r>
      <w:r>
        <w:t xml:space="preserve"> dnia: </w:t>
      </w:r>
      <w:r w:rsidR="00940B05" w:rsidRPr="00940B05">
        <w:t>2017-02-08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40B05" w:rsidRPr="00940B05">
        <w:t xml:space="preserve">(Dz. U. z 2015 r. poz. 2164 z </w:t>
      </w:r>
      <w:proofErr w:type="spellStart"/>
      <w:r w:rsidR="00940B05" w:rsidRPr="00940B05">
        <w:t>późn</w:t>
      </w:r>
      <w:proofErr w:type="spellEnd"/>
      <w:r w:rsidR="00940B05" w:rsidRPr="00940B05">
        <w:t>. zm.)</w:t>
      </w:r>
      <w:r>
        <w:t xml:space="preserve"> </w:t>
      </w:r>
      <w:r>
        <w:rPr>
          <w:bCs/>
        </w:rPr>
        <w:t xml:space="preserve">w trybie </w:t>
      </w:r>
      <w:r w:rsidR="00940B05" w:rsidRPr="00940B0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40B05">
      <w:pPr>
        <w:spacing w:before="120" w:after="120"/>
        <w:jc w:val="center"/>
        <w:rPr>
          <w:b/>
        </w:rPr>
      </w:pPr>
      <w:r w:rsidRPr="00940B05">
        <w:rPr>
          <w:b/>
        </w:rPr>
        <w:t>Utrzymanie czystości i porządku w obrębie 156 przystanków komunikacyjnych, których właścicielem lub zarządzającym jest gmina Śrem, oraz które położone są na jej obszarze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40B05" w:rsidTr="00207784">
        <w:trPr>
          <w:cantSplit/>
        </w:trPr>
        <w:tc>
          <w:tcPr>
            <w:tcW w:w="9210" w:type="dxa"/>
          </w:tcPr>
          <w:p w:rsidR="00940B05" w:rsidRDefault="00940B05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r w:rsidRPr="00940B05">
              <w:rPr>
                <w:b/>
              </w:rPr>
              <w:t>Usługi Ogólnobudowlane Artur Wyzuj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940B05">
              <w:rPr>
                <w:b/>
              </w:rPr>
              <w:t>Mateuszewo</w:t>
            </w:r>
            <w:proofErr w:type="spellEnd"/>
            <w:r>
              <w:rPr>
                <w:b/>
              </w:rPr>
              <w:t xml:space="preserve"> </w:t>
            </w:r>
            <w:r w:rsidRPr="00940B05">
              <w:rPr>
                <w:b/>
              </w:rPr>
              <w:t>5/3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r w:rsidRPr="00940B0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40B05">
              <w:rPr>
                <w:b/>
              </w:rPr>
              <w:t>Śrem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r w:rsidRPr="00940B05">
              <w:t>Zamówienie obejmuje wykonanie zadania - utrzymanie czystości i porządku w obrębie 156 przystanków komunikacyjnych, których właścicielem lub zarządzającym jest gmina Śrem oraz które położone są na jej obszarze.</w:t>
            </w:r>
            <w:r>
              <w:t xml:space="preserve"> za cenę </w:t>
            </w:r>
            <w:r w:rsidRPr="00940B05">
              <w:rPr>
                <w:b/>
              </w:rPr>
              <w:t>68 688.00 zł</w:t>
            </w:r>
          </w:p>
          <w:p w:rsidR="0090266D" w:rsidRDefault="0090266D" w:rsidP="0020778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Dodatkowe nieodpłatne sprzątanie – 4 razy w ciągu trwania umowy</w:t>
            </w:r>
          </w:p>
          <w:p w:rsidR="00940B05" w:rsidRDefault="00940B05" w:rsidP="0020778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40B05" w:rsidRDefault="00940B05" w:rsidP="00207784">
            <w:pPr>
              <w:spacing w:line="360" w:lineRule="auto"/>
              <w:ind w:firstLine="284"/>
              <w:jc w:val="both"/>
            </w:pPr>
            <w:r w:rsidRPr="00940B05">
              <w:t>oferta najkorzystniejsza spośród wszystkich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40B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940B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>dodatkowe nieodpłatne sprzątanie na żądanie zamawiającego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40B05" w:rsidRPr="005811DF" w:rsidTr="00207784">
        <w:tc>
          <w:tcPr>
            <w:tcW w:w="54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Ogólnobudowlane Artur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Wyzuj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0B05" w:rsidRPr="005811DF" w:rsidTr="00207784">
        <w:tc>
          <w:tcPr>
            <w:tcW w:w="54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48,18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88,18</w:t>
            </w:r>
          </w:p>
        </w:tc>
      </w:tr>
      <w:tr w:rsidR="00940B05" w:rsidRPr="005811DF" w:rsidTr="00207784">
        <w:tc>
          <w:tcPr>
            <w:tcW w:w="54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40B0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46,09</w:t>
            </w: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40B05" w:rsidRPr="005811DF" w:rsidRDefault="00940B05" w:rsidP="002077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B05">
              <w:rPr>
                <w:rFonts w:ascii="Times New Roman" w:hAnsi="Times New Roman" w:cs="Times New Roman"/>
                <w:sz w:val="18"/>
                <w:szCs w:val="18"/>
              </w:rPr>
              <w:t xml:space="preserve">  86,09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40B05">
            <w:r w:rsidRPr="00940B0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40B05">
            <w:r w:rsidRPr="00940B0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40B05">
        <w:t xml:space="preserve"> </w:t>
      </w:r>
      <w:r w:rsidR="00940B05" w:rsidRPr="0012155B">
        <w:t xml:space="preserve"> nie krótszym niż 10 dni od dnia przesłania niniejszego zawiadomienia o wyborze najkorzystniejszej oferty</w:t>
      </w:r>
      <w:r w:rsidR="00940B05">
        <w:t>.</w:t>
      </w:r>
      <w:r w:rsidR="00940B0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bookmarkStart w:id="0" w:name="_GoBack"/>
      <w:bookmarkEnd w:id="0"/>
      <w:r>
        <w:rPr>
          <w:u w:val="dotted"/>
        </w:rPr>
        <w:tab/>
      </w:r>
    </w:p>
    <w:p w:rsidR="0033076C" w:rsidRDefault="00940B05">
      <w:pPr>
        <w:spacing w:before="120" w:after="120"/>
        <w:ind w:left="4680"/>
        <w:jc w:val="center"/>
        <w:rPr>
          <w:bCs/>
          <w:vertAlign w:val="superscript"/>
        </w:rPr>
      </w:pPr>
      <w:r w:rsidRPr="00940B0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40B0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954" w:rsidRDefault="00C60954">
      <w:r>
        <w:separator/>
      </w:r>
    </w:p>
  </w:endnote>
  <w:endnote w:type="continuationSeparator" w:id="0">
    <w:p w:rsidR="00C60954" w:rsidRDefault="00C6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954" w:rsidRDefault="00C60954">
      <w:r>
        <w:separator/>
      </w:r>
    </w:p>
  </w:footnote>
  <w:footnote w:type="continuationSeparator" w:id="0">
    <w:p w:rsidR="00C60954" w:rsidRDefault="00C60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05" w:rsidRDefault="00940B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6A3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D36A3"/>
    <w:rsid w:val="0060301B"/>
    <w:rsid w:val="00654E82"/>
    <w:rsid w:val="0068637A"/>
    <w:rsid w:val="006B7962"/>
    <w:rsid w:val="006F0507"/>
    <w:rsid w:val="00725729"/>
    <w:rsid w:val="007E5104"/>
    <w:rsid w:val="007E7D8F"/>
    <w:rsid w:val="00802201"/>
    <w:rsid w:val="008113FF"/>
    <w:rsid w:val="008569BA"/>
    <w:rsid w:val="008C0372"/>
    <w:rsid w:val="008F245C"/>
    <w:rsid w:val="0090266D"/>
    <w:rsid w:val="00917FEB"/>
    <w:rsid w:val="00940B05"/>
    <w:rsid w:val="00953D9A"/>
    <w:rsid w:val="00AD5B8D"/>
    <w:rsid w:val="00AE6513"/>
    <w:rsid w:val="00B37924"/>
    <w:rsid w:val="00BA1245"/>
    <w:rsid w:val="00C60954"/>
    <w:rsid w:val="00C95F3A"/>
    <w:rsid w:val="00D05A79"/>
    <w:rsid w:val="00D26C67"/>
    <w:rsid w:val="00D5181E"/>
    <w:rsid w:val="00D71A76"/>
    <w:rsid w:val="00DF2939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2017-02-08T08:51:00Z</dcterms:created>
  <dcterms:modified xsi:type="dcterms:W3CDTF">2017-02-08T10:55:00Z</dcterms:modified>
</cp:coreProperties>
</file>