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C82514" w:rsidRPr="00C8251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82514" w:rsidRPr="00C82514">
        <w:rPr>
          <w:rFonts w:ascii="Times New Roman" w:hAnsi="Times New Roman"/>
          <w:b/>
        </w:rPr>
        <w:t>BP.271.6.2017.BS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82514" w:rsidRPr="00C82514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82514" w:rsidRPr="00C82514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C82514" w:rsidRPr="00C82514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82514" w:rsidRPr="00C82514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C82514" w:rsidRPr="00C82514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C82514" w:rsidRPr="00C82514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C82514" w:rsidRPr="00C82514">
        <w:rPr>
          <w:rFonts w:ascii="Times New Roman" w:hAnsi="Times New Roman"/>
          <w:b/>
          <w:sz w:val="24"/>
          <w:szCs w:val="24"/>
        </w:rPr>
        <w:t>Remont lokali mieszkalnych przy ul. Matuszewskiego 12/7 i ul. Gostyńskiej 15/3 w Śremie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C82514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C82514" w:rsidRPr="00292198" w:rsidRDefault="00C82514" w:rsidP="00C82514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C82514" w:rsidRPr="00292198" w:rsidRDefault="00292198" w:rsidP="00C82514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C82514" w:rsidRPr="00292198">
        <w:rPr>
          <w:rFonts w:ascii="Times New Roman" w:hAnsi="Times New Roman"/>
          <w:bCs/>
          <w:iCs/>
        </w:rPr>
        <w:t xml:space="preserve"> </w:t>
      </w:r>
    </w:p>
    <w:p w:rsidR="00C82514" w:rsidRPr="00292198" w:rsidRDefault="00292198" w:rsidP="00C82514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C82514" w:rsidRPr="00292198">
        <w:rPr>
          <w:rFonts w:ascii="Times New Roman" w:hAnsi="Times New Roman"/>
          <w:bCs/>
          <w:iCs/>
        </w:rPr>
        <w:t xml:space="preserve"> </w:t>
      </w:r>
    </w:p>
    <w:p w:rsidR="00C82514" w:rsidRDefault="00292198" w:rsidP="00C82514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C82514">
        <w:rPr>
          <w:rFonts w:ascii="Times New Roman" w:hAnsi="Times New Roman"/>
          <w:bCs/>
          <w:iCs/>
        </w:rPr>
        <w:t xml:space="preserve"> </w:t>
      </w:r>
    </w:p>
    <w:p w:rsidR="00C82514" w:rsidRPr="00292198" w:rsidRDefault="00292198" w:rsidP="00C82514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C82514" w:rsidRPr="00292198">
        <w:rPr>
          <w:rFonts w:ascii="Times New Roman" w:hAnsi="Times New Roman"/>
          <w:bCs/>
          <w:iCs/>
        </w:rPr>
        <w:t xml:space="preserve"> </w:t>
      </w:r>
    </w:p>
    <w:p w:rsidR="00C82514" w:rsidRPr="00292198" w:rsidRDefault="00292198" w:rsidP="00C82514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lastRenderedPageBreak/>
        <w:t xml:space="preserve"> </w:t>
      </w:r>
      <w:r w:rsidR="00C82514" w:rsidRPr="00292198">
        <w:rPr>
          <w:rFonts w:ascii="Times New Roman" w:hAnsi="Times New Roman"/>
          <w:bCs/>
          <w:iCs/>
        </w:rPr>
        <w:t xml:space="preserve"> </w:t>
      </w:r>
    </w:p>
    <w:p w:rsidR="00C82514" w:rsidRPr="00292198" w:rsidRDefault="00292198" w:rsidP="00C82514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C82514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7D3" w:rsidRDefault="00C967D3" w:rsidP="0038231F">
      <w:pPr>
        <w:spacing w:after="0" w:line="240" w:lineRule="auto"/>
      </w:pPr>
      <w:r>
        <w:separator/>
      </w:r>
    </w:p>
  </w:endnote>
  <w:endnote w:type="continuationSeparator" w:id="0">
    <w:p w:rsidR="00C967D3" w:rsidRDefault="00C967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514" w:rsidRDefault="00C825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86B1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86B1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514" w:rsidRDefault="00C825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7D3" w:rsidRDefault="00C967D3" w:rsidP="0038231F">
      <w:pPr>
        <w:spacing w:after="0" w:line="240" w:lineRule="auto"/>
      </w:pPr>
      <w:r>
        <w:separator/>
      </w:r>
    </w:p>
  </w:footnote>
  <w:footnote w:type="continuationSeparator" w:id="0">
    <w:p w:rsidR="00C967D3" w:rsidRDefault="00C967D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514" w:rsidRDefault="00C825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514" w:rsidRDefault="00C825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514" w:rsidRDefault="00C825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BE0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1BE0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3A45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82514"/>
    <w:rsid w:val="00C967D3"/>
    <w:rsid w:val="00CD0851"/>
    <w:rsid w:val="00D23F3D"/>
    <w:rsid w:val="00D34D9A"/>
    <w:rsid w:val="00D409DE"/>
    <w:rsid w:val="00D42C9B"/>
    <w:rsid w:val="00D531D5"/>
    <w:rsid w:val="00D7532C"/>
    <w:rsid w:val="00D86B11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324E59-0C40-4E19-A36A-94AE1DFFF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519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2016-07-26T11:32:00Z</cp:lastPrinted>
  <dcterms:created xsi:type="dcterms:W3CDTF">2017-02-03T12:54:00Z</dcterms:created>
  <dcterms:modified xsi:type="dcterms:W3CDTF">2017-02-03T12:54:00Z</dcterms:modified>
</cp:coreProperties>
</file>