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BA46C4" w:rsidRPr="00BA46C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A46C4" w:rsidRPr="00BA46C4">
        <w:rPr>
          <w:rFonts w:ascii="Times New Roman" w:hAnsi="Times New Roman"/>
          <w:b/>
        </w:rPr>
        <w:t>BP.271.1.2017.BS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46C4" w:rsidRPr="00BA46C4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46C4" w:rsidRPr="00BA46C4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BA46C4" w:rsidRPr="00BA46C4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46C4" w:rsidRPr="00BA46C4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BA46C4" w:rsidRPr="00BA46C4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BA46C4" w:rsidRPr="00BA46C4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BA46C4" w:rsidRPr="00BA46C4">
        <w:rPr>
          <w:rFonts w:ascii="Times New Roman" w:hAnsi="Times New Roman"/>
          <w:b/>
          <w:sz w:val="24"/>
          <w:szCs w:val="24"/>
        </w:rPr>
        <w:t>Modernizacja sieci kanalizacji deszczowej na terenie miasta i gminy Śrem w 2017 r.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BA46C4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BA46C4" w:rsidRPr="00292198" w:rsidRDefault="00BA46C4" w:rsidP="00BA46C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BA46C4" w:rsidRPr="00292198" w:rsidRDefault="00292198" w:rsidP="00BA46C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A46C4" w:rsidRPr="00292198">
        <w:rPr>
          <w:rFonts w:ascii="Times New Roman" w:hAnsi="Times New Roman"/>
          <w:bCs/>
          <w:iCs/>
        </w:rPr>
        <w:t xml:space="preserve"> </w:t>
      </w:r>
    </w:p>
    <w:p w:rsidR="00BA46C4" w:rsidRPr="00292198" w:rsidRDefault="00292198" w:rsidP="00BA46C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A46C4" w:rsidRPr="00292198">
        <w:rPr>
          <w:rFonts w:ascii="Times New Roman" w:hAnsi="Times New Roman"/>
          <w:bCs/>
          <w:iCs/>
        </w:rPr>
        <w:t xml:space="preserve"> </w:t>
      </w:r>
    </w:p>
    <w:p w:rsidR="00BA46C4" w:rsidRDefault="00292198" w:rsidP="00BA46C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A46C4">
        <w:rPr>
          <w:rFonts w:ascii="Times New Roman" w:hAnsi="Times New Roman"/>
          <w:bCs/>
          <w:iCs/>
        </w:rPr>
        <w:t xml:space="preserve"> </w:t>
      </w:r>
    </w:p>
    <w:p w:rsidR="00BA46C4" w:rsidRPr="00292198" w:rsidRDefault="00292198" w:rsidP="00BA46C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BA46C4" w:rsidRPr="00292198">
        <w:rPr>
          <w:rFonts w:ascii="Times New Roman" w:hAnsi="Times New Roman"/>
          <w:bCs/>
          <w:iCs/>
        </w:rPr>
        <w:t xml:space="preserve"> </w:t>
      </w:r>
    </w:p>
    <w:p w:rsidR="00BA46C4" w:rsidRPr="00292198" w:rsidRDefault="00292198" w:rsidP="00BA46C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BA46C4" w:rsidRPr="00292198">
        <w:rPr>
          <w:rFonts w:ascii="Times New Roman" w:hAnsi="Times New Roman"/>
          <w:bCs/>
          <w:iCs/>
        </w:rPr>
        <w:t xml:space="preserve"> </w:t>
      </w:r>
    </w:p>
    <w:p w:rsidR="00BA46C4" w:rsidRPr="00292198" w:rsidRDefault="00292198" w:rsidP="00BA46C4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A46C4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675" w:rsidRDefault="008C6675" w:rsidP="0038231F">
      <w:pPr>
        <w:spacing w:after="0" w:line="240" w:lineRule="auto"/>
      </w:pPr>
      <w:r>
        <w:separator/>
      </w:r>
    </w:p>
  </w:endnote>
  <w:endnote w:type="continuationSeparator" w:id="0">
    <w:p w:rsidR="008C6675" w:rsidRDefault="008C66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6C4" w:rsidRDefault="00BA46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5D4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5D4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6C4" w:rsidRDefault="00BA46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675" w:rsidRDefault="008C6675" w:rsidP="0038231F">
      <w:pPr>
        <w:spacing w:after="0" w:line="240" w:lineRule="auto"/>
      </w:pPr>
      <w:r>
        <w:separator/>
      </w:r>
    </w:p>
  </w:footnote>
  <w:footnote w:type="continuationSeparator" w:id="0">
    <w:p w:rsidR="008C6675" w:rsidRDefault="008C66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6C4" w:rsidRDefault="00BA46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6C4" w:rsidRDefault="00BA46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6C4" w:rsidRDefault="00BA46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2B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42B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675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46C4"/>
    <w:rsid w:val="00BB0C3C"/>
    <w:rsid w:val="00C014B5"/>
    <w:rsid w:val="00C113BF"/>
    <w:rsid w:val="00C4103F"/>
    <w:rsid w:val="00C57DEB"/>
    <w:rsid w:val="00C737A7"/>
    <w:rsid w:val="00C81012"/>
    <w:rsid w:val="00CA5D4A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97E7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B0A74-E591-4F21-8AEE-FCBA3E8CE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519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2017-01-13T13:13:00Z</dcterms:created>
  <dcterms:modified xsi:type="dcterms:W3CDTF">2017-01-13T13:13:00Z</dcterms:modified>
</cp:coreProperties>
</file>