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8A50D1" w:rsidRPr="008A50D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50D1" w:rsidRPr="008A50D1">
        <w:rPr>
          <w:rFonts w:ascii="Times New Roman" w:hAnsi="Times New Roman"/>
          <w:b/>
        </w:rPr>
        <w:t>BP.271.2.2017.BS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50D1" w:rsidRPr="008A50D1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50D1" w:rsidRPr="008A50D1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8A50D1" w:rsidRPr="008A50D1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50D1" w:rsidRPr="008A50D1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8A50D1" w:rsidRPr="008A50D1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A50D1" w:rsidRPr="008A50D1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A50D1" w:rsidRPr="008A50D1">
        <w:rPr>
          <w:rFonts w:ascii="Times New Roman" w:hAnsi="Times New Roman"/>
          <w:b/>
          <w:sz w:val="24"/>
          <w:szCs w:val="24"/>
        </w:rPr>
        <w:t>Modernizacja dróg z wyłączeniem dróg o nawierzchni asfaltowej na terenach miasta i gminy Śrem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8A50D1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A50D1" w:rsidRPr="00292198" w:rsidRDefault="008A50D1" w:rsidP="008A50D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8A50D1" w:rsidRPr="00292198" w:rsidRDefault="00292198" w:rsidP="008A50D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A50D1" w:rsidRPr="00292198">
        <w:rPr>
          <w:rFonts w:ascii="Times New Roman" w:hAnsi="Times New Roman"/>
          <w:bCs/>
          <w:iCs/>
        </w:rPr>
        <w:t xml:space="preserve"> </w:t>
      </w:r>
    </w:p>
    <w:p w:rsidR="008A50D1" w:rsidRPr="00292198" w:rsidRDefault="00292198" w:rsidP="008A50D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A50D1" w:rsidRPr="00292198">
        <w:rPr>
          <w:rFonts w:ascii="Times New Roman" w:hAnsi="Times New Roman"/>
          <w:bCs/>
          <w:iCs/>
        </w:rPr>
        <w:t xml:space="preserve"> </w:t>
      </w:r>
    </w:p>
    <w:p w:rsidR="008A50D1" w:rsidRDefault="00292198" w:rsidP="008A50D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A50D1">
        <w:rPr>
          <w:rFonts w:ascii="Times New Roman" w:hAnsi="Times New Roman"/>
          <w:bCs/>
          <w:iCs/>
        </w:rPr>
        <w:t xml:space="preserve"> </w:t>
      </w:r>
    </w:p>
    <w:p w:rsidR="008A50D1" w:rsidRPr="00292198" w:rsidRDefault="00292198" w:rsidP="008A50D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8A50D1" w:rsidRPr="00292198">
        <w:rPr>
          <w:rFonts w:ascii="Times New Roman" w:hAnsi="Times New Roman"/>
          <w:bCs/>
          <w:iCs/>
        </w:rPr>
        <w:t xml:space="preserve"> </w:t>
      </w:r>
    </w:p>
    <w:p w:rsidR="008A50D1" w:rsidRPr="00292198" w:rsidRDefault="00292198" w:rsidP="008A50D1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8A50D1" w:rsidRPr="00292198">
        <w:rPr>
          <w:rFonts w:ascii="Times New Roman" w:hAnsi="Times New Roman"/>
          <w:bCs/>
          <w:iCs/>
        </w:rPr>
        <w:t xml:space="preserve"> </w:t>
      </w:r>
    </w:p>
    <w:p w:rsidR="008A50D1" w:rsidRPr="00292198" w:rsidRDefault="00292198" w:rsidP="008A50D1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8A50D1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6B0" w:rsidRDefault="00EC66B0" w:rsidP="0038231F">
      <w:pPr>
        <w:spacing w:after="0" w:line="240" w:lineRule="auto"/>
      </w:pPr>
      <w:r>
        <w:separator/>
      </w:r>
    </w:p>
  </w:endnote>
  <w:endnote w:type="continuationSeparator" w:id="0">
    <w:p w:rsidR="00EC66B0" w:rsidRDefault="00EC66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0D1" w:rsidRDefault="008A50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0130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0130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0D1" w:rsidRDefault="008A50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6B0" w:rsidRDefault="00EC66B0" w:rsidP="0038231F">
      <w:pPr>
        <w:spacing w:after="0" w:line="240" w:lineRule="auto"/>
      </w:pPr>
      <w:r>
        <w:separator/>
      </w:r>
    </w:p>
  </w:footnote>
  <w:footnote w:type="continuationSeparator" w:id="0">
    <w:p w:rsidR="00EC66B0" w:rsidRDefault="00EC66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0D1" w:rsidRDefault="008A50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0D1" w:rsidRDefault="008A50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0D1" w:rsidRDefault="008A50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319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53D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130B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50D1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6319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66B0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5DDE5-E34F-4E98-935E-910F96BD9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2017-01-13T10:17:00Z</dcterms:created>
  <dcterms:modified xsi:type="dcterms:W3CDTF">2017-01-13T10:17:00Z</dcterms:modified>
</cp:coreProperties>
</file>