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60E59">
      <w:pPr>
        <w:spacing w:before="360"/>
        <w:rPr>
          <w:b/>
          <w:bCs/>
        </w:rPr>
      </w:pPr>
      <w:r w:rsidRPr="00260E59">
        <w:rPr>
          <w:b/>
          <w:bCs/>
        </w:rPr>
        <w:t>Gmina Śrem</w:t>
      </w:r>
    </w:p>
    <w:p w:rsidR="0033076C" w:rsidRDefault="00260E59">
      <w:pPr>
        <w:rPr>
          <w:b/>
          <w:bCs/>
        </w:rPr>
      </w:pPr>
      <w:r w:rsidRPr="00260E5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60E59">
        <w:rPr>
          <w:b/>
          <w:bCs/>
        </w:rPr>
        <w:t>1</w:t>
      </w:r>
    </w:p>
    <w:p w:rsidR="0033076C" w:rsidRDefault="00260E59">
      <w:pPr>
        <w:rPr>
          <w:b/>
          <w:bCs/>
        </w:rPr>
      </w:pPr>
      <w:r w:rsidRPr="00260E5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60E5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60E59" w:rsidRPr="00260E59">
        <w:rPr>
          <w:b/>
          <w:bCs/>
        </w:rPr>
        <w:t>BP.271.28.2016.BS/2</w:t>
      </w:r>
      <w:r>
        <w:tab/>
        <w:t xml:space="preserve"> </w:t>
      </w:r>
      <w:r w:rsidR="00260E59" w:rsidRPr="00260E59">
        <w:t>Śrem</w:t>
      </w:r>
      <w:r>
        <w:t xml:space="preserve"> dnia: </w:t>
      </w:r>
      <w:r w:rsidR="00260E59" w:rsidRPr="00260E59">
        <w:t>2016-12-28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60E59" w:rsidRPr="00260E59">
        <w:t xml:space="preserve">(Dz. U. z 2015 r. poz. 2164 z </w:t>
      </w:r>
      <w:proofErr w:type="spellStart"/>
      <w:r w:rsidR="00260E59" w:rsidRPr="00260E59">
        <w:t>późn</w:t>
      </w:r>
      <w:proofErr w:type="spellEnd"/>
      <w:r w:rsidR="00260E59" w:rsidRPr="00260E59">
        <w:t>. zm.)</w:t>
      </w:r>
      <w:r>
        <w:t xml:space="preserve"> </w:t>
      </w:r>
      <w:r>
        <w:rPr>
          <w:bCs/>
        </w:rPr>
        <w:t xml:space="preserve">w trybie </w:t>
      </w:r>
      <w:r w:rsidR="00260E59" w:rsidRPr="00260E5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60E59">
      <w:pPr>
        <w:spacing w:before="120" w:after="120"/>
        <w:jc w:val="center"/>
        <w:rPr>
          <w:b/>
        </w:rPr>
      </w:pPr>
      <w:r w:rsidRPr="00260E59">
        <w:rPr>
          <w:b/>
        </w:rPr>
        <w:t>Sprzątanie i utrzymanie czystości w budynkach Urzędu Miejskiego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60E59" w:rsidTr="005121AF">
        <w:trPr>
          <w:cantSplit/>
        </w:trPr>
        <w:tc>
          <w:tcPr>
            <w:tcW w:w="9210" w:type="dxa"/>
          </w:tcPr>
          <w:p w:rsidR="00260E59" w:rsidRDefault="00260E59" w:rsidP="005121AF">
            <w:pPr>
              <w:spacing w:line="360" w:lineRule="auto"/>
              <w:ind w:firstLine="284"/>
              <w:jc w:val="both"/>
              <w:rPr>
                <w:b/>
              </w:rPr>
            </w:pPr>
            <w:r w:rsidRPr="00260E59">
              <w:rPr>
                <w:b/>
              </w:rPr>
              <w:t>Przedsiębiorstwo Wielobranżowe DAFMAR Dawid Marcinkowski</w:t>
            </w:r>
          </w:p>
          <w:p w:rsidR="00260E59" w:rsidRDefault="00260E59" w:rsidP="005121AF">
            <w:pPr>
              <w:spacing w:line="360" w:lineRule="auto"/>
              <w:ind w:firstLine="284"/>
              <w:jc w:val="both"/>
              <w:rPr>
                <w:b/>
              </w:rPr>
            </w:pPr>
            <w:r w:rsidRPr="00260E59">
              <w:rPr>
                <w:b/>
              </w:rPr>
              <w:t>Nowa</w:t>
            </w:r>
            <w:r>
              <w:rPr>
                <w:b/>
              </w:rPr>
              <w:t xml:space="preserve"> </w:t>
            </w:r>
            <w:r w:rsidRPr="00260E59">
              <w:rPr>
                <w:b/>
              </w:rPr>
              <w:t>32</w:t>
            </w:r>
          </w:p>
          <w:p w:rsidR="00260E59" w:rsidRDefault="00260E59" w:rsidP="005121AF">
            <w:pPr>
              <w:spacing w:line="360" w:lineRule="auto"/>
              <w:ind w:firstLine="284"/>
              <w:jc w:val="both"/>
              <w:rPr>
                <w:b/>
              </w:rPr>
            </w:pPr>
            <w:r w:rsidRPr="00260E59">
              <w:rPr>
                <w:b/>
              </w:rPr>
              <w:t>64-111</w:t>
            </w:r>
            <w:r>
              <w:rPr>
                <w:b/>
              </w:rPr>
              <w:t xml:space="preserve"> </w:t>
            </w:r>
            <w:r w:rsidRPr="00260E59">
              <w:rPr>
                <w:b/>
              </w:rPr>
              <w:t>Lipno</w:t>
            </w:r>
          </w:p>
          <w:p w:rsidR="00260E59" w:rsidRDefault="00260E59" w:rsidP="005121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A331D" w:rsidRDefault="00260E59" w:rsidP="005121AF">
            <w:pPr>
              <w:spacing w:line="360" w:lineRule="auto"/>
              <w:ind w:firstLine="284"/>
              <w:jc w:val="both"/>
            </w:pPr>
            <w:r w:rsidRPr="00260E59">
              <w:t>Sprzątanie i utrzymanie czystości w budynkach Urzędu Miejskiego w Śremie</w:t>
            </w:r>
          </w:p>
          <w:p w:rsidR="00260E59" w:rsidRDefault="00260E59" w:rsidP="005121A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 za cenę </w:t>
            </w:r>
            <w:r w:rsidRPr="00260E59">
              <w:rPr>
                <w:b/>
              </w:rPr>
              <w:t>314 622.00 zł</w:t>
            </w:r>
          </w:p>
          <w:p w:rsidR="00260E59" w:rsidRDefault="00260E59" w:rsidP="005121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60E59" w:rsidRDefault="00260E59" w:rsidP="005121AF">
            <w:pPr>
              <w:spacing w:line="360" w:lineRule="auto"/>
              <w:ind w:firstLine="284"/>
              <w:jc w:val="both"/>
            </w:pPr>
            <w:r w:rsidRPr="00260E59">
              <w:t xml:space="preserve">jedyna </w:t>
            </w:r>
            <w:r w:rsidR="00DA331D" w:rsidRPr="00260E59">
              <w:t>złożona</w:t>
            </w:r>
            <w:r w:rsidRPr="00260E59">
              <w:t xml:space="preserve">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60E5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60E59" w:rsidRPr="005811DF" w:rsidTr="005121AF">
        <w:tc>
          <w:tcPr>
            <w:tcW w:w="540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DAFMAR Dawid Marcinkowski</w:t>
            </w:r>
          </w:p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64-111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0E5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0E59" w:rsidRPr="005811DF" w:rsidRDefault="00260E59" w:rsidP="005121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E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60E59">
            <w:r w:rsidRPr="00260E5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60E59">
            <w:r w:rsidRPr="00260E5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60E59">
        <w:t xml:space="preserve">  </w:t>
      </w:r>
      <w:r w:rsidR="00260E59" w:rsidRPr="0012155B">
        <w:t>nie krótszym niż 5 dni od dnia przesłania niniejszego zawiadomienia o wyborze najkorzystniejszej oferty</w:t>
      </w:r>
      <w:r w:rsidR="00260E59">
        <w:t>.</w:t>
      </w:r>
      <w:r w:rsidR="00260E5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60E59">
      <w:pPr>
        <w:spacing w:before="120" w:after="120"/>
        <w:ind w:left="4680"/>
        <w:jc w:val="center"/>
        <w:rPr>
          <w:bCs/>
          <w:vertAlign w:val="superscript"/>
        </w:rPr>
      </w:pPr>
      <w:r w:rsidRPr="00260E5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60E5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667" w:rsidRDefault="00950667">
      <w:r>
        <w:separator/>
      </w:r>
    </w:p>
  </w:endnote>
  <w:endnote w:type="continuationSeparator" w:id="0">
    <w:p w:rsidR="00950667" w:rsidRDefault="0095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59" w:rsidRDefault="00260E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59" w:rsidRDefault="00260E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667" w:rsidRDefault="00950667">
      <w:r>
        <w:separator/>
      </w:r>
    </w:p>
  </w:footnote>
  <w:footnote w:type="continuationSeparator" w:id="0">
    <w:p w:rsidR="00950667" w:rsidRDefault="00950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59" w:rsidRDefault="00260E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59" w:rsidRDefault="00260E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59" w:rsidRDefault="00260E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3A3"/>
    <w:rsid w:val="00034F15"/>
    <w:rsid w:val="00095FA1"/>
    <w:rsid w:val="000B6515"/>
    <w:rsid w:val="000C53A3"/>
    <w:rsid w:val="000D1E6C"/>
    <w:rsid w:val="000D6259"/>
    <w:rsid w:val="001F1559"/>
    <w:rsid w:val="001F67FA"/>
    <w:rsid w:val="002371E6"/>
    <w:rsid w:val="00251690"/>
    <w:rsid w:val="00260E59"/>
    <w:rsid w:val="002F587A"/>
    <w:rsid w:val="0033076C"/>
    <w:rsid w:val="003C27EC"/>
    <w:rsid w:val="004B5777"/>
    <w:rsid w:val="005652D5"/>
    <w:rsid w:val="005811DF"/>
    <w:rsid w:val="00596F83"/>
    <w:rsid w:val="005E6D2E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0667"/>
    <w:rsid w:val="00953D9A"/>
    <w:rsid w:val="00AD5B8D"/>
    <w:rsid w:val="00AE6513"/>
    <w:rsid w:val="00AF206F"/>
    <w:rsid w:val="00B37924"/>
    <w:rsid w:val="00BA1245"/>
    <w:rsid w:val="00D05A79"/>
    <w:rsid w:val="00D26C67"/>
    <w:rsid w:val="00D5181E"/>
    <w:rsid w:val="00DA331D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2016-12-28T12:55:00Z</dcterms:created>
  <dcterms:modified xsi:type="dcterms:W3CDTF">2016-12-28T12:55:00Z</dcterms:modified>
</cp:coreProperties>
</file>