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71A1F">
      <w:pPr>
        <w:rPr>
          <w:b/>
          <w:bCs/>
          <w:sz w:val="24"/>
        </w:rPr>
      </w:pPr>
      <w:r w:rsidRPr="00071A1F">
        <w:rPr>
          <w:b/>
          <w:bCs/>
          <w:sz w:val="24"/>
        </w:rPr>
        <w:t>Gmina Śrem</w:t>
      </w:r>
    </w:p>
    <w:p w:rsidR="00EF1037" w:rsidRDefault="00071A1F">
      <w:pPr>
        <w:rPr>
          <w:b/>
          <w:bCs/>
          <w:sz w:val="24"/>
        </w:rPr>
      </w:pPr>
      <w:r w:rsidRPr="00071A1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071A1F">
        <w:rPr>
          <w:b/>
          <w:bCs/>
          <w:sz w:val="24"/>
        </w:rPr>
        <w:t>1</w:t>
      </w:r>
    </w:p>
    <w:p w:rsidR="00EF1037" w:rsidRDefault="00071A1F">
      <w:pPr>
        <w:rPr>
          <w:b/>
          <w:bCs/>
          <w:sz w:val="24"/>
        </w:rPr>
      </w:pPr>
      <w:r w:rsidRPr="00071A1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071A1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71A1F" w:rsidRPr="00071A1F">
        <w:rPr>
          <w:b/>
          <w:bCs/>
          <w:sz w:val="24"/>
        </w:rPr>
        <w:t>BP.271.30.2016.BS/3</w:t>
      </w:r>
      <w:r>
        <w:rPr>
          <w:sz w:val="24"/>
        </w:rPr>
        <w:tab/>
        <w:t xml:space="preserve"> </w:t>
      </w:r>
      <w:r w:rsidR="00071A1F" w:rsidRPr="00071A1F">
        <w:rPr>
          <w:sz w:val="24"/>
        </w:rPr>
        <w:t>Śrem</w:t>
      </w:r>
      <w:r>
        <w:rPr>
          <w:sz w:val="24"/>
        </w:rPr>
        <w:t xml:space="preserve"> dnia: </w:t>
      </w:r>
      <w:r w:rsidR="00071A1F" w:rsidRPr="00071A1F">
        <w:rPr>
          <w:sz w:val="24"/>
        </w:rPr>
        <w:t>2016-12-28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276AC4">
      <w:pPr>
        <w:spacing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71A1F" w:rsidRPr="00071A1F">
        <w:rPr>
          <w:bCs/>
          <w:sz w:val="24"/>
        </w:rPr>
        <w:t>Termomodernizacja Zespołu Szkoły Podstawowej i Gimnazjum w Nochowie</w:t>
      </w:r>
      <w:r>
        <w:rPr>
          <w:bCs/>
          <w:sz w:val="24"/>
        </w:rPr>
        <w:t xml:space="preserve"> (</w:t>
      </w:r>
      <w:r w:rsidR="00071A1F" w:rsidRPr="00071A1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276AC4">
      <w:pPr>
        <w:spacing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276AC4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71A1F" w:rsidRPr="00071A1F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71A1F" w:rsidRPr="00071A1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71A1F" w:rsidRPr="00071A1F">
        <w:rPr>
          <w:b/>
          <w:sz w:val="24"/>
          <w:szCs w:val="22"/>
        </w:rPr>
        <w:t>Termomodernizacja Zespołu Szkoły Podstawowej i Gimnazjum w Nochowie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071A1F" w:rsidRPr="008F6901" w:rsidRDefault="00071A1F" w:rsidP="008F6901">
      <w:pPr>
        <w:rPr>
          <w:sz w:val="24"/>
        </w:rPr>
      </w:pPr>
      <w:r w:rsidRPr="008F6901">
        <w:rPr>
          <w:sz w:val="24"/>
        </w:rPr>
        <w:t>1)  pkt 13.2. otrzymuje brzmienie:</w:t>
      </w:r>
    </w:p>
    <w:p w:rsidR="00071A1F" w:rsidRPr="008F6901" w:rsidRDefault="00071A1F" w:rsidP="008F6901">
      <w:pPr>
        <w:rPr>
          <w:sz w:val="24"/>
        </w:rPr>
      </w:pPr>
      <w:r w:rsidRPr="008F6901">
        <w:rPr>
          <w:sz w:val="24"/>
        </w:rPr>
        <w:t>"13.2.</w:t>
      </w:r>
      <w:r w:rsidRPr="008F6901">
        <w:rPr>
          <w:sz w:val="24"/>
        </w:rPr>
        <w:tab/>
        <w:t>Wadium należy wnieść w terminie do dnia 2017-01-02 do godz. 09:00."</w:t>
      </w:r>
    </w:p>
    <w:p w:rsidR="008F6901" w:rsidRDefault="008F6901" w:rsidP="008F6901">
      <w:pPr>
        <w:rPr>
          <w:sz w:val="24"/>
        </w:rPr>
      </w:pPr>
    </w:p>
    <w:p w:rsidR="00276AC4" w:rsidRDefault="00071A1F" w:rsidP="008F6901">
      <w:pPr>
        <w:rPr>
          <w:sz w:val="24"/>
        </w:rPr>
      </w:pPr>
      <w:r w:rsidRPr="008F6901">
        <w:rPr>
          <w:sz w:val="24"/>
        </w:rPr>
        <w:t xml:space="preserve">2) </w:t>
      </w:r>
      <w:r w:rsidR="00276AC4">
        <w:rPr>
          <w:sz w:val="24"/>
        </w:rPr>
        <w:t>pkt 15.11. otrzymuje brzmienie:</w:t>
      </w:r>
    </w:p>
    <w:p w:rsidR="00276AC4" w:rsidRDefault="00276AC4" w:rsidP="00276AC4">
      <w:pPr>
        <w:jc w:val="both"/>
        <w:rPr>
          <w:sz w:val="24"/>
        </w:rPr>
      </w:pPr>
      <w:r w:rsidRPr="00276AC4">
        <w:rPr>
          <w:sz w:val="24"/>
          <w:szCs w:val="24"/>
        </w:rPr>
        <w:t xml:space="preserve">„15.11. </w:t>
      </w:r>
      <w:r w:rsidRPr="00276AC4">
        <w:rPr>
          <w:sz w:val="24"/>
          <w:szCs w:val="24"/>
        </w:rPr>
        <w:t>Ofertę oraz pozostałe dokumenty i oświadczenia należy złożyć w zamkniętym, nieprzezroczystym opakowaniu, uniemożliwiającym odczytanie jego zawartości, oznaczonym nazwą i adresem Zamawiającego oraz opisanym w następujący sposób: „Oferta na: Termomodernizacja Zespołu Szkoły Podstawowej i Gimnazjum w N</w:t>
      </w:r>
      <w:r w:rsidRPr="00276AC4">
        <w:rPr>
          <w:sz w:val="24"/>
          <w:szCs w:val="24"/>
        </w:rPr>
        <w:t>ochowie NIE OTWIERAĆ przed: 2017</w:t>
      </w:r>
      <w:r w:rsidRPr="00276AC4">
        <w:rPr>
          <w:sz w:val="24"/>
          <w:szCs w:val="24"/>
        </w:rPr>
        <w:t>-</w:t>
      </w:r>
      <w:r w:rsidRPr="00276AC4">
        <w:rPr>
          <w:sz w:val="24"/>
          <w:szCs w:val="24"/>
        </w:rPr>
        <w:t>0</w:t>
      </w:r>
      <w:r w:rsidRPr="00276AC4">
        <w:rPr>
          <w:sz w:val="24"/>
          <w:szCs w:val="24"/>
        </w:rPr>
        <w:t>1-0</w:t>
      </w:r>
      <w:r w:rsidRPr="00276AC4">
        <w:rPr>
          <w:sz w:val="24"/>
          <w:szCs w:val="24"/>
        </w:rPr>
        <w:t>2</w:t>
      </w:r>
      <w:r w:rsidRPr="00276AC4">
        <w:rPr>
          <w:sz w:val="24"/>
          <w:szCs w:val="24"/>
        </w:rPr>
        <w:t xml:space="preserve"> godz. 09:30”. Na kopercie należy podać nazwę i adres Wykonawcy, by umożliwić Zamawiającemu zwrot oferty bez jej otwierania w przypadku złożenia oferty</w:t>
      </w:r>
      <w:r>
        <w:t xml:space="preserve"> po upływie terminu na jej składanie</w:t>
      </w:r>
    </w:p>
    <w:p w:rsidR="00276AC4" w:rsidRDefault="00276AC4" w:rsidP="008F6901">
      <w:pPr>
        <w:rPr>
          <w:sz w:val="24"/>
        </w:rPr>
      </w:pPr>
    </w:p>
    <w:p w:rsidR="00071A1F" w:rsidRPr="008F6901" w:rsidRDefault="00276AC4" w:rsidP="008F6901">
      <w:pPr>
        <w:rPr>
          <w:sz w:val="24"/>
        </w:rPr>
      </w:pPr>
      <w:r>
        <w:rPr>
          <w:sz w:val="24"/>
        </w:rPr>
        <w:t xml:space="preserve">3) </w:t>
      </w:r>
      <w:r w:rsidR="00071A1F" w:rsidRPr="008F6901">
        <w:rPr>
          <w:sz w:val="24"/>
        </w:rPr>
        <w:t>pkt 16.1. otrzymuje brzmienie:</w:t>
      </w:r>
    </w:p>
    <w:p w:rsidR="00071A1F" w:rsidRPr="008F6901" w:rsidRDefault="008F6901" w:rsidP="008F6901">
      <w:pPr>
        <w:rPr>
          <w:sz w:val="24"/>
        </w:rPr>
      </w:pPr>
      <w:r w:rsidRPr="008F6901">
        <w:rPr>
          <w:sz w:val="24"/>
        </w:rPr>
        <w:t>„</w:t>
      </w:r>
      <w:r w:rsidR="00071A1F" w:rsidRPr="008F6901">
        <w:rPr>
          <w:sz w:val="24"/>
        </w:rPr>
        <w:t>16.1.</w:t>
      </w:r>
      <w:r w:rsidR="00071A1F" w:rsidRPr="008F6901">
        <w:rPr>
          <w:sz w:val="24"/>
        </w:rPr>
        <w:tab/>
        <w:t>Oferty należy składać w siedzibie Zamawiającego, pokój nr: 01 Biuro Obsługi Klienta do dnia 2017-01-02 do godz. 09:00.</w:t>
      </w:r>
      <w:r w:rsidRPr="008F6901">
        <w:rPr>
          <w:sz w:val="24"/>
        </w:rPr>
        <w:t>”</w:t>
      </w:r>
    </w:p>
    <w:p w:rsidR="008F6901" w:rsidRDefault="008F6901" w:rsidP="008F6901">
      <w:pPr>
        <w:rPr>
          <w:sz w:val="24"/>
        </w:rPr>
      </w:pPr>
    </w:p>
    <w:p w:rsidR="00071A1F" w:rsidRPr="008F6901" w:rsidRDefault="00276AC4" w:rsidP="008F6901">
      <w:pPr>
        <w:rPr>
          <w:sz w:val="24"/>
        </w:rPr>
      </w:pPr>
      <w:r>
        <w:rPr>
          <w:sz w:val="24"/>
        </w:rPr>
        <w:t>4</w:t>
      </w:r>
      <w:r w:rsidR="00071A1F" w:rsidRPr="008F6901">
        <w:rPr>
          <w:sz w:val="24"/>
        </w:rPr>
        <w:t>) pkt 16.3. otrzymuje brzmienie:</w:t>
      </w:r>
    </w:p>
    <w:p w:rsidR="008F6901" w:rsidRPr="008F6901" w:rsidRDefault="008F6901" w:rsidP="008F6901">
      <w:pPr>
        <w:rPr>
          <w:sz w:val="24"/>
        </w:rPr>
      </w:pPr>
      <w:r w:rsidRPr="008F6901">
        <w:rPr>
          <w:sz w:val="24"/>
        </w:rPr>
        <w:t>„</w:t>
      </w:r>
      <w:r w:rsidR="00071A1F" w:rsidRPr="008F6901">
        <w:rPr>
          <w:sz w:val="24"/>
        </w:rPr>
        <w:t>16.3.</w:t>
      </w:r>
      <w:r w:rsidR="00071A1F" w:rsidRPr="008F6901">
        <w:rPr>
          <w:sz w:val="24"/>
        </w:rPr>
        <w:tab/>
        <w:t>Otwarcie ofert nastąpi w dniu: 2017-</w:t>
      </w:r>
      <w:bookmarkStart w:id="0" w:name="_GoBack"/>
      <w:bookmarkEnd w:id="0"/>
      <w:r w:rsidR="00071A1F" w:rsidRPr="008F6901">
        <w:rPr>
          <w:sz w:val="24"/>
        </w:rPr>
        <w:t>01-02 o godz. 09:30, w siedzibie Zamawiającego, pokój nr 24.</w:t>
      </w:r>
      <w:r w:rsidRPr="008F6901">
        <w:rPr>
          <w:sz w:val="24"/>
        </w:rPr>
        <w:t>”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071A1F">
      <w:pPr>
        <w:pStyle w:val="Tekstpodstawowy"/>
        <w:ind w:left="4536"/>
        <w:jc w:val="center"/>
        <w:rPr>
          <w:vertAlign w:val="superscript"/>
        </w:rPr>
      </w:pPr>
      <w:r w:rsidRPr="00071A1F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071A1F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A1E" w:rsidRDefault="00D94A1E">
      <w:r>
        <w:separator/>
      </w:r>
    </w:p>
  </w:endnote>
  <w:endnote w:type="continuationSeparator" w:id="0">
    <w:p w:rsidR="00D94A1E" w:rsidRDefault="00D9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713B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36E0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A1E" w:rsidRDefault="00D94A1E">
      <w:r>
        <w:separator/>
      </w:r>
    </w:p>
  </w:footnote>
  <w:footnote w:type="continuationSeparator" w:id="0">
    <w:p w:rsidR="00D94A1E" w:rsidRDefault="00D94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1F" w:rsidRDefault="00071A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1F" w:rsidRDefault="00071A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A1F" w:rsidRDefault="00071A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E0E"/>
    <w:rsid w:val="000613E0"/>
    <w:rsid w:val="00071A1F"/>
    <w:rsid w:val="001A571A"/>
    <w:rsid w:val="00276AC4"/>
    <w:rsid w:val="002B1C74"/>
    <w:rsid w:val="00384EFD"/>
    <w:rsid w:val="004222DA"/>
    <w:rsid w:val="005079A4"/>
    <w:rsid w:val="0055546F"/>
    <w:rsid w:val="006D4AE5"/>
    <w:rsid w:val="0087224A"/>
    <w:rsid w:val="008F6901"/>
    <w:rsid w:val="009149C3"/>
    <w:rsid w:val="00953AA1"/>
    <w:rsid w:val="0095641D"/>
    <w:rsid w:val="009D169F"/>
    <w:rsid w:val="00B361A9"/>
    <w:rsid w:val="00B713B3"/>
    <w:rsid w:val="00C152AE"/>
    <w:rsid w:val="00C36E0E"/>
    <w:rsid w:val="00D1574A"/>
    <w:rsid w:val="00D248D2"/>
    <w:rsid w:val="00D94A1E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2016-12-28T12:23:00Z</dcterms:created>
  <dcterms:modified xsi:type="dcterms:W3CDTF">2016-12-28T12:23:00Z</dcterms:modified>
</cp:coreProperties>
</file>