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963F4E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D5B40" w:rsidRPr="000D5B4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D5B40" w:rsidRPr="000D5B40">
        <w:rPr>
          <w:rFonts w:ascii="Times New Roman" w:eastAsia="Times New Roman" w:hAnsi="Times New Roman"/>
          <w:b/>
          <w:sz w:val="24"/>
          <w:szCs w:val="20"/>
          <w:lang w:eastAsia="pl-PL"/>
        </w:rPr>
        <w:t>BP.271.28.2016.BS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D5B40" w:rsidRPr="000D5B40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D5B4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D5B40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i utrzymanie czystości w budynkach Urzędu Miejskiego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0E4" w:rsidRDefault="002430E4" w:rsidP="00025386">
      <w:pPr>
        <w:spacing w:after="0" w:line="240" w:lineRule="auto"/>
      </w:pPr>
      <w:r>
        <w:separator/>
      </w:r>
    </w:p>
  </w:endnote>
  <w:endnote w:type="continuationSeparator" w:id="0">
    <w:p w:rsidR="002430E4" w:rsidRDefault="002430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B40" w:rsidRDefault="000D5B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63F4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2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B40" w:rsidRDefault="000D5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0E4" w:rsidRDefault="002430E4" w:rsidP="00025386">
      <w:pPr>
        <w:spacing w:after="0" w:line="240" w:lineRule="auto"/>
      </w:pPr>
      <w:r>
        <w:separator/>
      </w:r>
    </w:p>
  </w:footnote>
  <w:footnote w:type="continuationSeparator" w:id="0">
    <w:p w:rsidR="002430E4" w:rsidRDefault="002430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B40" w:rsidRDefault="000D5B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B40" w:rsidRDefault="000D5B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B40" w:rsidRDefault="000D5B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8E"/>
    <w:rsid w:val="00025386"/>
    <w:rsid w:val="000423B9"/>
    <w:rsid w:val="00084786"/>
    <w:rsid w:val="000D5B40"/>
    <w:rsid w:val="001C2314"/>
    <w:rsid w:val="001F5247"/>
    <w:rsid w:val="002430E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63F4E"/>
    <w:rsid w:val="00A56A6F"/>
    <w:rsid w:val="00B77707"/>
    <w:rsid w:val="00BB688E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2016-12-12T12:32:00Z</dcterms:created>
  <dcterms:modified xsi:type="dcterms:W3CDTF">2016-12-12T12:32:00Z</dcterms:modified>
</cp:coreProperties>
</file>