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B81788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740414" w:rsidRPr="00740414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40414" w:rsidRPr="00740414">
        <w:rPr>
          <w:rFonts w:ascii="Times New Roman" w:eastAsia="Times New Roman" w:hAnsi="Times New Roman"/>
          <w:b/>
          <w:sz w:val="24"/>
          <w:szCs w:val="20"/>
          <w:lang w:eastAsia="pl-PL"/>
        </w:rPr>
        <w:t>BP.271.28.2016.BS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40414" w:rsidRPr="0074041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4041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0414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i utrzymanie czystości w budynkach Urzędu Miejskiego w Śremie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3D" w:rsidRDefault="00E7233D" w:rsidP="00025386">
      <w:pPr>
        <w:spacing w:after="0" w:line="240" w:lineRule="auto"/>
      </w:pPr>
      <w:r>
        <w:separator/>
      </w:r>
    </w:p>
  </w:endnote>
  <w:endnote w:type="continuationSeparator" w:id="0">
    <w:p w:rsidR="00E7233D" w:rsidRDefault="00E723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414" w:rsidRDefault="007404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81788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17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17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414" w:rsidRDefault="007404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3D" w:rsidRDefault="00E7233D" w:rsidP="00025386">
      <w:pPr>
        <w:spacing w:after="0" w:line="240" w:lineRule="auto"/>
      </w:pPr>
      <w:r>
        <w:separator/>
      </w:r>
    </w:p>
  </w:footnote>
  <w:footnote w:type="continuationSeparator" w:id="0">
    <w:p w:rsidR="00E7233D" w:rsidRDefault="00E723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414" w:rsidRDefault="007404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414" w:rsidRDefault="007404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414" w:rsidRDefault="007404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34"/>
    <w:rsid w:val="00025386"/>
    <w:rsid w:val="001C2314"/>
    <w:rsid w:val="00544D34"/>
    <w:rsid w:val="005624D8"/>
    <w:rsid w:val="00740414"/>
    <w:rsid w:val="008F2498"/>
    <w:rsid w:val="00A56A6F"/>
    <w:rsid w:val="00B81788"/>
    <w:rsid w:val="00D55FC4"/>
    <w:rsid w:val="00E7233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2016-12-12T12:30:00Z</dcterms:created>
  <dcterms:modified xsi:type="dcterms:W3CDTF">2016-12-12T12:30:00Z</dcterms:modified>
</cp:coreProperties>
</file>