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76801" w:rsidRPr="00A76801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76801" w:rsidRPr="00A76801">
        <w:rPr>
          <w:rFonts w:ascii="Times New Roman" w:hAnsi="Times New Roman"/>
          <w:b/>
        </w:rPr>
        <w:t>BP.271.28.2016.BS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6801" w:rsidRPr="00A76801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6801" w:rsidRPr="00A76801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A76801" w:rsidRPr="00A76801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6801" w:rsidRPr="00A76801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A76801" w:rsidRPr="00A76801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A76801" w:rsidRPr="00A76801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A76801" w:rsidRPr="00A76801">
        <w:rPr>
          <w:rFonts w:ascii="Times New Roman" w:hAnsi="Times New Roman"/>
          <w:b/>
          <w:sz w:val="24"/>
          <w:szCs w:val="24"/>
        </w:rPr>
        <w:t>Sprzątanie i utrzymanie czystości w budynkach Urzędu Miejskiego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A76801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76801" w:rsidRPr="00292198" w:rsidRDefault="00A76801" w:rsidP="00A7680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A76801" w:rsidRPr="00292198" w:rsidRDefault="00292198" w:rsidP="00A7680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6801" w:rsidRPr="00292198">
        <w:rPr>
          <w:rFonts w:ascii="Times New Roman" w:hAnsi="Times New Roman"/>
          <w:bCs/>
          <w:iCs/>
        </w:rPr>
        <w:t xml:space="preserve"> </w:t>
      </w:r>
    </w:p>
    <w:p w:rsidR="00A76801" w:rsidRPr="00292198" w:rsidRDefault="00292198" w:rsidP="00A7680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6801" w:rsidRPr="00292198">
        <w:rPr>
          <w:rFonts w:ascii="Times New Roman" w:hAnsi="Times New Roman"/>
          <w:bCs/>
          <w:iCs/>
        </w:rPr>
        <w:t xml:space="preserve"> </w:t>
      </w:r>
    </w:p>
    <w:p w:rsidR="00A76801" w:rsidRDefault="00292198" w:rsidP="00A7680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6801">
        <w:rPr>
          <w:rFonts w:ascii="Times New Roman" w:hAnsi="Times New Roman"/>
          <w:bCs/>
          <w:iCs/>
        </w:rPr>
        <w:t xml:space="preserve"> </w:t>
      </w:r>
    </w:p>
    <w:p w:rsidR="00A76801" w:rsidRPr="00292198" w:rsidRDefault="00292198" w:rsidP="00A7680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A76801" w:rsidRPr="00292198">
        <w:rPr>
          <w:rFonts w:ascii="Times New Roman" w:hAnsi="Times New Roman"/>
          <w:bCs/>
          <w:iCs/>
        </w:rPr>
        <w:t xml:space="preserve"> </w:t>
      </w:r>
    </w:p>
    <w:p w:rsidR="00A76801" w:rsidRPr="00292198" w:rsidRDefault="00292198" w:rsidP="00A7680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A76801" w:rsidRPr="00292198">
        <w:rPr>
          <w:rFonts w:ascii="Times New Roman" w:hAnsi="Times New Roman"/>
          <w:bCs/>
          <w:iCs/>
        </w:rPr>
        <w:t xml:space="preserve"> </w:t>
      </w:r>
    </w:p>
    <w:p w:rsidR="00A76801" w:rsidRPr="00292198" w:rsidRDefault="00292198" w:rsidP="00A76801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6801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E24" w:rsidRDefault="00697E24" w:rsidP="0038231F">
      <w:pPr>
        <w:spacing w:after="0" w:line="240" w:lineRule="auto"/>
      </w:pPr>
      <w:r>
        <w:separator/>
      </w:r>
    </w:p>
  </w:endnote>
  <w:endnote w:type="continuationSeparator" w:id="0">
    <w:p w:rsidR="00697E24" w:rsidRDefault="00697E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01" w:rsidRDefault="00A768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63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63A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01" w:rsidRDefault="00A768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E24" w:rsidRDefault="00697E24" w:rsidP="0038231F">
      <w:pPr>
        <w:spacing w:after="0" w:line="240" w:lineRule="auto"/>
      </w:pPr>
      <w:r>
        <w:separator/>
      </w:r>
    </w:p>
  </w:footnote>
  <w:footnote w:type="continuationSeparator" w:id="0">
    <w:p w:rsidR="00697E24" w:rsidRDefault="00697E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01" w:rsidRDefault="00A768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01" w:rsidRDefault="00A768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801" w:rsidRDefault="00A768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0E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63A4"/>
    <w:rsid w:val="00333209"/>
    <w:rsid w:val="00337073"/>
    <w:rsid w:val="00350CD9"/>
    <w:rsid w:val="00351F8A"/>
    <w:rsid w:val="00364235"/>
    <w:rsid w:val="003650E8"/>
    <w:rsid w:val="0038231F"/>
    <w:rsid w:val="003B2070"/>
    <w:rsid w:val="003B214C"/>
    <w:rsid w:val="003B7238"/>
    <w:rsid w:val="003C3B64"/>
    <w:rsid w:val="003F024C"/>
    <w:rsid w:val="00427DB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7E2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680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6803-13AD-4EA8-A35C-C7548884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2016-12-12T12:31:00Z</dcterms:created>
  <dcterms:modified xsi:type="dcterms:W3CDTF">2016-12-12T12:31:00Z</dcterms:modified>
</cp:coreProperties>
</file>