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5670D1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839FC" w:rsidRPr="00A839F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839FC" w:rsidRPr="00A839FC">
        <w:rPr>
          <w:b/>
          <w:sz w:val="24"/>
        </w:rPr>
        <w:t>BP.271.28.2016.BS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839FC" w:rsidRPr="00A839FC">
        <w:rPr>
          <w:b/>
        </w:rPr>
        <w:t>przetarg nieograniczony</w:t>
      </w:r>
      <w:r w:rsidR="00753DC1">
        <w:t xml:space="preserve"> na:</w:t>
      </w:r>
    </w:p>
    <w:p w:rsidR="0000184A" w:rsidRDefault="00A839F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839FC">
        <w:rPr>
          <w:b/>
          <w:sz w:val="24"/>
          <w:szCs w:val="24"/>
        </w:rPr>
        <w:t>Sprzątanie i utrzymanie czystości w budynkach Urzędu Miejskiego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839FC" w:rsidRPr="00A839FC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839FC" w:rsidRPr="00A839FC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839FC" w:rsidRPr="00A839FC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F5C" w:rsidRDefault="007C5F5C">
      <w:r>
        <w:separator/>
      </w:r>
    </w:p>
  </w:endnote>
  <w:endnote w:type="continuationSeparator" w:id="0">
    <w:p w:rsidR="007C5F5C" w:rsidRDefault="007C5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670D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13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13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9FC" w:rsidRDefault="00A839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F5C" w:rsidRDefault="007C5F5C">
      <w:r>
        <w:separator/>
      </w:r>
    </w:p>
  </w:footnote>
  <w:footnote w:type="continuationSeparator" w:id="0">
    <w:p w:rsidR="007C5F5C" w:rsidRDefault="007C5F5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9FC" w:rsidRDefault="00A839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9FC" w:rsidRDefault="00A839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9FC" w:rsidRDefault="00A839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C59"/>
    <w:rsid w:val="0000184A"/>
    <w:rsid w:val="00012997"/>
    <w:rsid w:val="000621A2"/>
    <w:rsid w:val="00075CEC"/>
    <w:rsid w:val="00106AC7"/>
    <w:rsid w:val="00111985"/>
    <w:rsid w:val="00121331"/>
    <w:rsid w:val="00147532"/>
    <w:rsid w:val="001614BA"/>
    <w:rsid w:val="00204613"/>
    <w:rsid w:val="002B1E07"/>
    <w:rsid w:val="002C2DE7"/>
    <w:rsid w:val="002D160C"/>
    <w:rsid w:val="002D3BDF"/>
    <w:rsid w:val="00301C59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70D1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5F5C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39FC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C30C7-6FFE-4B68-B9C0-588366BEE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2016-12-12T12:30:00Z</dcterms:created>
  <dcterms:modified xsi:type="dcterms:W3CDTF">2016-12-12T12:30:00Z</dcterms:modified>
</cp:coreProperties>
</file>