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715102">
      <w:pPr>
        <w:spacing w:before="360"/>
        <w:rPr>
          <w:b/>
          <w:bCs/>
        </w:rPr>
      </w:pPr>
      <w:r w:rsidRPr="00715102">
        <w:rPr>
          <w:b/>
          <w:bCs/>
        </w:rPr>
        <w:t>Gmina Śrem</w:t>
      </w:r>
    </w:p>
    <w:p w:rsidR="0033076C" w:rsidRDefault="00715102">
      <w:pPr>
        <w:rPr>
          <w:b/>
          <w:bCs/>
        </w:rPr>
      </w:pPr>
      <w:r w:rsidRPr="0071510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715102">
        <w:rPr>
          <w:b/>
          <w:bCs/>
        </w:rPr>
        <w:t>1</w:t>
      </w:r>
    </w:p>
    <w:p w:rsidR="0033076C" w:rsidRDefault="00715102">
      <w:pPr>
        <w:rPr>
          <w:b/>
          <w:bCs/>
        </w:rPr>
      </w:pPr>
      <w:r w:rsidRPr="0071510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71510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715102" w:rsidRPr="00715102">
        <w:rPr>
          <w:b/>
          <w:bCs/>
        </w:rPr>
        <w:t>BP.271.23.2016.BS/2</w:t>
      </w:r>
      <w:r>
        <w:tab/>
        <w:t xml:space="preserve"> </w:t>
      </w:r>
      <w:r w:rsidR="00715102" w:rsidRPr="00715102">
        <w:t>Śrem</w:t>
      </w:r>
      <w:r>
        <w:t xml:space="preserve"> dnia: </w:t>
      </w:r>
      <w:r w:rsidR="00715102" w:rsidRPr="00715102">
        <w:t>2016-09-19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715102" w:rsidRPr="00715102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715102" w:rsidRPr="0071510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715102">
      <w:pPr>
        <w:spacing w:before="120" w:after="120"/>
        <w:jc w:val="center"/>
        <w:rPr>
          <w:b/>
        </w:rPr>
      </w:pPr>
      <w:r w:rsidRPr="00715102">
        <w:rPr>
          <w:b/>
        </w:rPr>
        <w:t>Odbiór odpadów komunalnych z terenu miasta i wsi gminy Śrem na okres 36 miesięcy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715102" w:rsidTr="00E30342">
        <w:trPr>
          <w:cantSplit/>
        </w:trPr>
        <w:tc>
          <w:tcPr>
            <w:tcW w:w="9210" w:type="dxa"/>
          </w:tcPr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rPr>
                <w:b/>
              </w:rPr>
              <w:t>PGK sp. z o.o.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715102">
              <w:rPr>
                <w:b/>
              </w:rPr>
              <w:t>6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15102">
              <w:rPr>
                <w:b/>
              </w:rPr>
              <w:t>Śrem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t>Odbiór odpadów komunalnych  z terenu miasta Śrem (Sektor I);</w:t>
            </w:r>
            <w:r>
              <w:t xml:space="preserve"> za cenę </w:t>
            </w:r>
            <w:r w:rsidRPr="00715102">
              <w:rPr>
                <w:b/>
              </w:rPr>
              <w:t>wysokość wynagrodzenia za całość zamówienia - 3 967 237.44 zł;</w:t>
            </w:r>
          </w:p>
          <w:p w:rsidR="00715102" w:rsidRDefault="00715102" w:rsidP="00E3034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</w:pPr>
            <w:r w:rsidRPr="00715102">
              <w:t>jedyna złożona oferta, spełniająca wszystkie warunki SIWZ</w:t>
            </w:r>
          </w:p>
        </w:tc>
      </w:tr>
      <w:tr w:rsidR="00715102" w:rsidTr="00E30342">
        <w:trPr>
          <w:cantSplit/>
        </w:trPr>
        <w:tc>
          <w:tcPr>
            <w:tcW w:w="9210" w:type="dxa"/>
          </w:tcPr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rPr>
                <w:b/>
              </w:rPr>
              <w:t>PGK sp. z o.o.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rPr>
                <w:b/>
              </w:rPr>
              <w:t>Parkowa</w:t>
            </w:r>
            <w:r>
              <w:rPr>
                <w:b/>
              </w:rPr>
              <w:t xml:space="preserve"> </w:t>
            </w:r>
            <w:r w:rsidRPr="00715102">
              <w:rPr>
                <w:b/>
              </w:rPr>
              <w:t>6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15102">
              <w:rPr>
                <w:b/>
              </w:rPr>
              <w:t>Śrem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715102" w:rsidRPr="00715102" w:rsidRDefault="00715102" w:rsidP="00E30342">
            <w:pPr>
              <w:spacing w:line="360" w:lineRule="auto"/>
              <w:ind w:firstLine="284"/>
              <w:jc w:val="both"/>
            </w:pPr>
            <w:r w:rsidRPr="00715102">
              <w:t xml:space="preserve">odbiór odpadów komunalnych 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  <w:rPr>
                <w:b/>
              </w:rPr>
            </w:pPr>
            <w:r w:rsidRPr="00715102">
              <w:t>z terenu wsi gminy Śrem (sektor II);</w:t>
            </w:r>
            <w:r>
              <w:t xml:space="preserve"> za cenę </w:t>
            </w:r>
            <w:r w:rsidRPr="00715102">
              <w:rPr>
                <w:b/>
              </w:rPr>
              <w:t>wysokość wynagrodzenia za całość zamówienia - 2 296 291.68 zł;</w:t>
            </w:r>
          </w:p>
          <w:p w:rsidR="00715102" w:rsidRDefault="00715102" w:rsidP="00E30342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15102" w:rsidRDefault="00715102" w:rsidP="00E30342">
            <w:pPr>
              <w:spacing w:line="360" w:lineRule="auto"/>
              <w:ind w:firstLine="284"/>
              <w:jc w:val="both"/>
            </w:pPr>
            <w:r w:rsidRPr="00715102">
              <w:t>jedyna złożona oferta,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7151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wysokość wynagrodzenia za całość zamówienia</w:t>
            </w:r>
          </w:p>
        </w:tc>
        <w:tc>
          <w:tcPr>
            <w:tcW w:w="771" w:type="dxa"/>
            <w:vAlign w:val="center"/>
          </w:tcPr>
          <w:p w:rsidR="000B6515" w:rsidRPr="005811DF" w:rsidRDefault="007151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wysokość wynagrodzenia za całość zamówienia</w:t>
            </w:r>
          </w:p>
        </w:tc>
        <w:tc>
          <w:tcPr>
            <w:tcW w:w="772" w:type="dxa"/>
            <w:vAlign w:val="center"/>
          </w:tcPr>
          <w:p w:rsidR="000B6515" w:rsidRPr="005811DF" w:rsidRDefault="007151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Liczba pojazdów z normą emisji spalin Euro 3 lub wyższą</w:t>
            </w:r>
          </w:p>
        </w:tc>
        <w:tc>
          <w:tcPr>
            <w:tcW w:w="771" w:type="dxa"/>
            <w:vAlign w:val="center"/>
          </w:tcPr>
          <w:p w:rsidR="000B6515" w:rsidRPr="005811DF" w:rsidRDefault="007151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zastosowanie paliw alternatywnych w stosunku do oleju napędowego</w:t>
            </w:r>
          </w:p>
        </w:tc>
        <w:tc>
          <w:tcPr>
            <w:tcW w:w="772" w:type="dxa"/>
            <w:vAlign w:val="center"/>
          </w:tcPr>
          <w:p w:rsidR="000B6515" w:rsidRPr="005811DF" w:rsidRDefault="007151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Liczba pojazdów z normą emisji spalin Euro 3 lub wyższą</w:t>
            </w:r>
          </w:p>
        </w:tc>
        <w:tc>
          <w:tcPr>
            <w:tcW w:w="771" w:type="dxa"/>
            <w:vAlign w:val="center"/>
          </w:tcPr>
          <w:p w:rsidR="000B6515" w:rsidRPr="005811DF" w:rsidRDefault="0071510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zastosowanie paliw alternatywnych w stosunku do oleju napędowego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15102" w:rsidRPr="005811DF" w:rsidTr="00E30342">
        <w:tc>
          <w:tcPr>
            <w:tcW w:w="540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15102" w:rsidRPr="005811DF" w:rsidTr="00E30342">
        <w:tc>
          <w:tcPr>
            <w:tcW w:w="540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20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PGK sp. z o.o.</w:t>
            </w:r>
          </w:p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Parkowa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1510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70,00</w:t>
            </w:r>
          </w:p>
        </w:tc>
        <w:tc>
          <w:tcPr>
            <w:tcW w:w="772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1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772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715102" w:rsidRPr="005811DF" w:rsidRDefault="00715102" w:rsidP="00E303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1510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15102">
            <w:r w:rsidRPr="0071510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715102">
            <w:r w:rsidRPr="00715102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715102" w:rsidRPr="0012155B">
        <w:t xml:space="preserve">  nie krótszym niż 15 dni od dnia przesłania niniejszego zawiadomienia o wyborze najkorzystniejszej oferty</w:t>
      </w:r>
      <w:r w:rsidR="00715102">
        <w:t>.</w:t>
      </w:r>
      <w:r w:rsidR="00715102" w:rsidRPr="0012155B">
        <w:t xml:space="preserve"> </w:t>
      </w:r>
      <w:r w:rsidR="00715102">
        <w:t xml:space="preserve">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</w:t>
      </w:r>
      <w:r w:rsidRPr="00745DBF">
        <w:rPr>
          <w:bCs/>
        </w:rPr>
        <w:lastRenderedPageBreak/>
        <w:t>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715102">
      <w:pPr>
        <w:spacing w:before="120" w:after="120"/>
        <w:ind w:left="4680"/>
        <w:jc w:val="center"/>
        <w:rPr>
          <w:bCs/>
          <w:vertAlign w:val="superscript"/>
        </w:rPr>
      </w:pPr>
      <w:bookmarkStart w:id="0" w:name="_GoBack"/>
      <w:bookmarkEnd w:id="0"/>
      <w:r w:rsidRPr="00715102">
        <w:rPr>
          <w:vertAlign w:val="superscript"/>
        </w:rPr>
        <w:t xml:space="preserve">mgr </w:t>
      </w:r>
      <w:r w:rsidR="00111D49">
        <w:rPr>
          <w:vertAlign w:val="superscript"/>
        </w:rPr>
        <w:t>Adam Lewandowski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6B0" w:rsidRDefault="00D666B0">
      <w:r>
        <w:separator/>
      </w:r>
    </w:p>
  </w:endnote>
  <w:endnote w:type="continuationSeparator" w:id="0">
    <w:p w:rsidR="00D666B0" w:rsidRDefault="00D6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02" w:rsidRDefault="0071510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02" w:rsidRDefault="0071510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6B0" w:rsidRDefault="00D666B0">
      <w:r>
        <w:separator/>
      </w:r>
    </w:p>
  </w:footnote>
  <w:footnote w:type="continuationSeparator" w:id="0">
    <w:p w:rsidR="00D666B0" w:rsidRDefault="00D666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02" w:rsidRDefault="007151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02" w:rsidRDefault="007151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5102" w:rsidRDefault="007151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6F6"/>
    <w:rsid w:val="00034F15"/>
    <w:rsid w:val="00095FA1"/>
    <w:rsid w:val="000B6515"/>
    <w:rsid w:val="000D1E6C"/>
    <w:rsid w:val="000D6259"/>
    <w:rsid w:val="00111D49"/>
    <w:rsid w:val="001B6C49"/>
    <w:rsid w:val="001F1559"/>
    <w:rsid w:val="001F67FA"/>
    <w:rsid w:val="002371E6"/>
    <w:rsid w:val="00251690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15102"/>
    <w:rsid w:val="007E046F"/>
    <w:rsid w:val="007E5104"/>
    <w:rsid w:val="007E7D8F"/>
    <w:rsid w:val="00802201"/>
    <w:rsid w:val="008113FF"/>
    <w:rsid w:val="008569BA"/>
    <w:rsid w:val="008C0372"/>
    <w:rsid w:val="00917FEB"/>
    <w:rsid w:val="00953D9A"/>
    <w:rsid w:val="00A926F6"/>
    <w:rsid w:val="00AD5B8D"/>
    <w:rsid w:val="00AE6513"/>
    <w:rsid w:val="00B37924"/>
    <w:rsid w:val="00BA1245"/>
    <w:rsid w:val="00D05A79"/>
    <w:rsid w:val="00D26C67"/>
    <w:rsid w:val="00D5181E"/>
    <w:rsid w:val="00D666B0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423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2016-09-19T09:27:00Z</dcterms:created>
  <dcterms:modified xsi:type="dcterms:W3CDTF">2016-09-19T09:27:00Z</dcterms:modified>
</cp:coreProperties>
</file>