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31E63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ZMODYFIKOWANY </w:t>
      </w:r>
      <w:bookmarkStart w:id="0" w:name="_GoBack"/>
      <w:bookmarkEnd w:id="0"/>
      <w:r w:rsidR="00E54E5A" w:rsidRPr="00F46EEC">
        <w:rPr>
          <w:sz w:val="28"/>
        </w:rPr>
        <w:t>WZÓR FORMULARZA OFERTY</w:t>
      </w:r>
      <w:r w:rsidR="00E54E5A"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90628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BA1A83" w:rsidRDefault="00BA1A83">
      <w:pPr>
        <w:ind w:firstLine="3969"/>
        <w:rPr>
          <w:b/>
        </w:rPr>
      </w:pPr>
    </w:p>
    <w:p w:rsidR="00593D04" w:rsidRDefault="00593D04">
      <w:pPr>
        <w:ind w:firstLine="3969"/>
        <w:rPr>
          <w:b/>
        </w:rPr>
      </w:pPr>
    </w:p>
    <w:p w:rsidR="00593D04" w:rsidRDefault="00593D04">
      <w:pPr>
        <w:ind w:firstLine="3969"/>
        <w:rPr>
          <w:b/>
        </w:rPr>
      </w:pP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Gmina Śrem</w:t>
      </w:r>
    </w:p>
    <w:p w:rsidR="00E54E5A" w:rsidRDefault="00AC3AC1">
      <w:pPr>
        <w:ind w:left="3969"/>
        <w:rPr>
          <w:b/>
        </w:rPr>
      </w:pPr>
      <w:r w:rsidRPr="00AC3AC1">
        <w:rPr>
          <w:b/>
        </w:rPr>
        <w:t>Plac 20 Października</w:t>
      </w:r>
      <w:r w:rsidR="00E54E5A">
        <w:rPr>
          <w:b/>
        </w:rPr>
        <w:t xml:space="preserve"> </w:t>
      </w:r>
      <w:r w:rsidRPr="00AC3AC1">
        <w:rPr>
          <w:b/>
        </w:rPr>
        <w:t>1</w:t>
      </w: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63-100</w:t>
      </w:r>
      <w:r w:rsidR="00E54E5A">
        <w:rPr>
          <w:b/>
        </w:rPr>
        <w:t xml:space="preserve"> </w:t>
      </w:r>
      <w:r w:rsidRPr="00AC3AC1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593D04" w:rsidRDefault="00593D04" w:rsidP="00637863">
      <w:pPr>
        <w:spacing w:line="360" w:lineRule="auto"/>
        <w:jc w:val="both"/>
      </w:pPr>
    </w:p>
    <w:p w:rsidR="00593D04" w:rsidRDefault="00593D04" w:rsidP="00637863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AC3AC1" w:rsidRPr="00AC3AC1">
        <w:rPr>
          <w:b/>
        </w:rPr>
        <w:t>przetarg nieograniczony</w:t>
      </w:r>
      <w:r>
        <w:t>” na:</w:t>
      </w:r>
    </w:p>
    <w:p w:rsidR="00593D04" w:rsidRDefault="00593D04" w:rsidP="00937896">
      <w:pPr>
        <w:pStyle w:val="Tekstpodstawowywcity"/>
        <w:spacing w:line="360" w:lineRule="auto"/>
        <w:ind w:left="284" w:firstLine="0"/>
      </w:pPr>
      <w:r w:rsidRPr="00F77CCF">
        <w:rPr>
          <w:b/>
        </w:rPr>
        <w:t>Odbiór odpadów komunalnych z terenu miasta i wsi gminy Śrem na okres 36 miesięcy</w:t>
      </w:r>
      <w:r>
        <w:t xml:space="preserve"> </w:t>
      </w:r>
    </w:p>
    <w:p w:rsidR="00593D04" w:rsidRDefault="00593D04" w:rsidP="00593D04">
      <w:pPr>
        <w:spacing w:line="360" w:lineRule="auto"/>
        <w:ind w:left="76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D7532E" w:rsidTr="00D7532E">
        <w:trPr>
          <w:trHeight w:val="2930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1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="00593D04">
              <w:t>Odbiór</w:t>
            </w:r>
            <w:r w:rsidRPr="00AC3AC1">
              <w:t xml:space="preserve"> odpadów komunalnych Sektor 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1</w:t>
            </w:r>
            <w:r>
              <w:t xml:space="preserve"> (okres </w:t>
            </w:r>
            <w:r w:rsidR="00654515">
              <w:t>36</w:t>
            </w:r>
            <w:r>
              <w:t xml:space="preserve"> m-</w:t>
            </w:r>
            <w:proofErr w:type="spellStart"/>
            <w:r>
              <w:t>c</w:t>
            </w:r>
            <w:r w:rsidR="00946A6A">
              <w:t>y</w:t>
            </w:r>
            <w:proofErr w:type="spellEnd"/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D7532E">
        <w:trPr>
          <w:trHeight w:val="1415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F7327E" w:rsidRDefault="00F7327E" w:rsidP="00F7327E">
            <w:pPr>
              <w:pStyle w:val="Akapitzlist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</w:t>
            </w:r>
            <w:r w:rsidR="00D45B5E">
              <w:rPr>
                <w:b/>
              </w:rPr>
              <w:t xml:space="preserve"> zł/ m-c</w:t>
            </w:r>
          </w:p>
          <w:p w:rsidR="00F7327E" w:rsidRDefault="00F7327E" w:rsidP="00F7327E">
            <w:pPr>
              <w:pStyle w:val="Akapitzlist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Słownie:</w:t>
            </w:r>
          </w:p>
          <w:p w:rsidR="00F7327E" w:rsidRPr="00F7327E" w:rsidRDefault="00F7327E" w:rsidP="00F7327E">
            <w:pPr>
              <w:pStyle w:val="Akapitzlist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………………………………………………………………………….</w:t>
            </w:r>
          </w:p>
        </w:tc>
      </w:tr>
      <w:tr w:rsidR="00D7532E" w:rsidTr="00D7532E">
        <w:trPr>
          <w:trHeight w:val="3103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lastRenderedPageBreak/>
              <w:t>2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odpadów komunalnych Sektor II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2</w:t>
            </w:r>
            <w:r>
              <w:t xml:space="preserve"> (okres </w:t>
            </w:r>
            <w:r w:rsidR="00654515">
              <w:t>36</w:t>
            </w:r>
            <w:r>
              <w:t xml:space="preserve"> m-</w:t>
            </w:r>
            <w:proofErr w:type="spellStart"/>
            <w:r>
              <w:t>c</w:t>
            </w:r>
            <w:r w:rsidR="00946A6A">
              <w:t>y</w:t>
            </w:r>
            <w:proofErr w:type="spellEnd"/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BD5CF9">
        <w:trPr>
          <w:trHeight w:val="872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F7327E" w:rsidRDefault="00F7327E" w:rsidP="00F7327E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3F38D1" w:rsidRDefault="003F38D1" w:rsidP="00D45B5E">
            <w:pPr>
              <w:pStyle w:val="Akapitzlist"/>
              <w:spacing w:line="360" w:lineRule="auto"/>
              <w:jc w:val="both"/>
              <w:rPr>
                <w:b/>
              </w:rPr>
            </w:pPr>
          </w:p>
          <w:p w:rsidR="00D45B5E" w:rsidRDefault="00F7327E" w:rsidP="00D45B5E">
            <w:pPr>
              <w:pStyle w:val="Akapitzlist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</w:t>
            </w:r>
            <w:r w:rsidR="00D45B5E">
              <w:rPr>
                <w:b/>
              </w:rPr>
              <w:t xml:space="preserve"> zł/ m-c</w:t>
            </w:r>
          </w:p>
          <w:p w:rsidR="00F7327E" w:rsidRDefault="00F7327E" w:rsidP="00F7327E">
            <w:pPr>
              <w:pStyle w:val="Akapitzlist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Słownie:</w:t>
            </w:r>
          </w:p>
          <w:p w:rsidR="00D7532E" w:rsidRPr="00C57DDD" w:rsidRDefault="00F7327E" w:rsidP="00F7327E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593D04" w:rsidRDefault="00593D04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593D04" w:rsidRDefault="00593D04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593D04" w:rsidRDefault="00593D04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593D04" w:rsidRDefault="00593D04">
      <w:pPr>
        <w:spacing w:line="360" w:lineRule="auto"/>
        <w:ind w:left="284" w:hanging="284"/>
        <w:jc w:val="both"/>
        <w:rPr>
          <w:i/>
        </w:rPr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 xml:space="preserve">oświadczamy, że zapoznaliśmy się z istotnymi postanowieniami umowy, które zostały zawarte w Specyfikacji Istotnych Warunków Zamówienia i zobowiązujemy się w przypadku </w:t>
      </w:r>
      <w:r>
        <w:lastRenderedPageBreak/>
        <w:t>wyboru naszej oferty częściowej do zawarcia umowy na zawartych tam warunkach w miejscu i terminie wyznaczonym przez Zamawiającego.</w:t>
      </w:r>
    </w:p>
    <w:p w:rsidR="00593D04" w:rsidRDefault="00593D04" w:rsidP="00593D04">
      <w:pPr>
        <w:spacing w:line="360" w:lineRule="auto"/>
        <w:ind w:left="76"/>
        <w:jc w:val="both"/>
      </w:pPr>
    </w:p>
    <w:p w:rsidR="00593D04" w:rsidRDefault="00593D04" w:rsidP="00593D04">
      <w:pPr>
        <w:spacing w:line="360" w:lineRule="auto"/>
        <w:ind w:left="76"/>
        <w:jc w:val="both"/>
      </w:pPr>
    </w:p>
    <w:p w:rsidR="00593D04" w:rsidRDefault="00593D04" w:rsidP="00593D04">
      <w:pPr>
        <w:spacing w:line="360" w:lineRule="auto"/>
        <w:ind w:left="76"/>
        <w:jc w:val="both"/>
      </w:pPr>
    </w:p>
    <w:p w:rsidR="00593D04" w:rsidRDefault="00593D04" w:rsidP="00593D04">
      <w:pPr>
        <w:spacing w:line="360" w:lineRule="auto"/>
        <w:ind w:left="76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  <w:p w:rsidR="00593D04" w:rsidRDefault="00593D04">
            <w:pPr>
              <w:spacing w:line="360" w:lineRule="auto"/>
              <w:ind w:firstLine="496"/>
              <w:jc w:val="both"/>
            </w:pPr>
          </w:p>
          <w:p w:rsidR="00593D04" w:rsidRDefault="00593D04">
            <w:pPr>
              <w:spacing w:line="360" w:lineRule="auto"/>
              <w:ind w:firstLine="496"/>
              <w:jc w:val="both"/>
            </w:pPr>
          </w:p>
          <w:p w:rsidR="00593D04" w:rsidRDefault="00593D04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593D04" w:rsidRDefault="00593D04" w:rsidP="00703495">
      <w:pPr>
        <w:spacing w:line="360" w:lineRule="auto"/>
        <w:jc w:val="both"/>
      </w:pPr>
    </w:p>
    <w:p w:rsidR="00593D04" w:rsidRDefault="00593D04" w:rsidP="00703495">
      <w:pPr>
        <w:spacing w:line="360" w:lineRule="auto"/>
        <w:jc w:val="both"/>
      </w:pPr>
    </w:p>
    <w:p w:rsidR="00593D04" w:rsidRDefault="00593D04" w:rsidP="00703495">
      <w:pPr>
        <w:spacing w:line="360" w:lineRule="auto"/>
        <w:jc w:val="both"/>
      </w:pPr>
    </w:p>
    <w:p w:rsidR="00593D04" w:rsidRDefault="00593D04" w:rsidP="00703495">
      <w:pPr>
        <w:spacing w:line="360" w:lineRule="auto"/>
        <w:jc w:val="both"/>
      </w:pPr>
    </w:p>
    <w:p w:rsidR="00593D04" w:rsidRDefault="00E54E5A" w:rsidP="00703495">
      <w:pPr>
        <w:spacing w:line="360" w:lineRule="auto"/>
        <w:jc w:val="both"/>
      </w:pPr>
      <w:r>
        <w:t>inne ..................................</w:t>
      </w:r>
      <w:r w:rsidR="00593D04">
        <w:t>..............................................</w:t>
      </w:r>
    </w:p>
    <w:p w:rsidR="00593D04" w:rsidRDefault="00593D04" w:rsidP="00703495">
      <w:pPr>
        <w:spacing w:line="360" w:lineRule="auto"/>
        <w:jc w:val="both"/>
      </w:pPr>
      <w:r>
        <w:t xml:space="preserve">adres e-mail .................................................................... </w:t>
      </w:r>
    </w:p>
    <w:p w:rsidR="00593D04" w:rsidRDefault="00593D04" w:rsidP="00703495">
      <w:pPr>
        <w:spacing w:line="360" w:lineRule="auto"/>
        <w:jc w:val="both"/>
      </w:pPr>
      <w:r>
        <w:t>tel. kontaktowy ...............................................................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34C" w:rsidRDefault="00F0034C">
      <w:r>
        <w:separator/>
      </w:r>
    </w:p>
  </w:endnote>
  <w:endnote w:type="continuationSeparator" w:id="0">
    <w:p w:rsidR="00F0034C" w:rsidRDefault="00F00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1E6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34C" w:rsidRDefault="00F0034C">
      <w:r>
        <w:separator/>
      </w:r>
    </w:p>
  </w:footnote>
  <w:footnote w:type="continuationSeparator" w:id="0">
    <w:p w:rsidR="00F0034C" w:rsidRDefault="00F003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785243"/>
    <w:multiLevelType w:val="hybridMultilevel"/>
    <w:tmpl w:val="7F0440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6F21536"/>
    <w:multiLevelType w:val="hybridMultilevel"/>
    <w:tmpl w:val="3DBE081A"/>
    <w:lvl w:ilvl="0" w:tplc="B30659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2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2"/>
  </w:num>
  <w:num w:numId="13">
    <w:abstractNumId w:val="25"/>
  </w:num>
  <w:num w:numId="14">
    <w:abstractNumId w:val="34"/>
  </w:num>
  <w:num w:numId="15">
    <w:abstractNumId w:val="23"/>
  </w:num>
  <w:num w:numId="16">
    <w:abstractNumId w:val="33"/>
  </w:num>
  <w:num w:numId="17">
    <w:abstractNumId w:val="11"/>
  </w:num>
  <w:num w:numId="18">
    <w:abstractNumId w:val="15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3"/>
  </w:num>
  <w:num w:numId="24">
    <w:abstractNumId w:val="31"/>
  </w:num>
  <w:num w:numId="25">
    <w:abstractNumId w:val="9"/>
  </w:num>
  <w:num w:numId="26">
    <w:abstractNumId w:val="14"/>
  </w:num>
  <w:num w:numId="27">
    <w:abstractNumId w:val="21"/>
  </w:num>
  <w:num w:numId="28">
    <w:abstractNumId w:val="16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17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2"/>
    <w:rsid w:val="000F18FA"/>
    <w:rsid w:val="0016719D"/>
    <w:rsid w:val="0017671A"/>
    <w:rsid w:val="001B4CE7"/>
    <w:rsid w:val="001C5B44"/>
    <w:rsid w:val="00292F1B"/>
    <w:rsid w:val="00306360"/>
    <w:rsid w:val="00354AC4"/>
    <w:rsid w:val="003F38D1"/>
    <w:rsid w:val="00435551"/>
    <w:rsid w:val="00474F87"/>
    <w:rsid w:val="004D3AB2"/>
    <w:rsid w:val="00555F8E"/>
    <w:rsid w:val="00593D04"/>
    <w:rsid w:val="00637863"/>
    <w:rsid w:val="00654515"/>
    <w:rsid w:val="0066207F"/>
    <w:rsid w:val="006703E0"/>
    <w:rsid w:val="00703495"/>
    <w:rsid w:val="00706809"/>
    <w:rsid w:val="00733F44"/>
    <w:rsid w:val="007C65C4"/>
    <w:rsid w:val="008338BB"/>
    <w:rsid w:val="008D7201"/>
    <w:rsid w:val="00906286"/>
    <w:rsid w:val="00937896"/>
    <w:rsid w:val="00946A6A"/>
    <w:rsid w:val="00AC3AC1"/>
    <w:rsid w:val="00B21345"/>
    <w:rsid w:val="00BA1A83"/>
    <w:rsid w:val="00C33979"/>
    <w:rsid w:val="00C40DCF"/>
    <w:rsid w:val="00C57DDD"/>
    <w:rsid w:val="00CF613C"/>
    <w:rsid w:val="00D45B5E"/>
    <w:rsid w:val="00D7532E"/>
    <w:rsid w:val="00D90CA4"/>
    <w:rsid w:val="00E31E63"/>
    <w:rsid w:val="00E54E5A"/>
    <w:rsid w:val="00EA6CD2"/>
    <w:rsid w:val="00EB3C67"/>
    <w:rsid w:val="00F0034C"/>
    <w:rsid w:val="00F46EEC"/>
    <w:rsid w:val="00F52B87"/>
    <w:rsid w:val="00F7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732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732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7BA6D-B96C-4300-A247-220B86900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3</Pages>
  <Words>432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9</cp:revision>
  <cp:lastPrinted>2001-01-24T12:21:00Z</cp:lastPrinted>
  <dcterms:created xsi:type="dcterms:W3CDTF">2015-12-11T06:04:00Z</dcterms:created>
  <dcterms:modified xsi:type="dcterms:W3CDTF">2016-08-10T09:50:00Z</dcterms:modified>
</cp:coreProperties>
</file>