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1704F">
      <w:pPr>
        <w:spacing w:before="360"/>
        <w:rPr>
          <w:b/>
          <w:bCs/>
        </w:rPr>
      </w:pPr>
      <w:r w:rsidRPr="0051704F">
        <w:rPr>
          <w:b/>
          <w:bCs/>
        </w:rPr>
        <w:t>Gmina Śrem</w:t>
      </w:r>
    </w:p>
    <w:p w:rsidR="0033076C" w:rsidRDefault="0051704F">
      <w:pPr>
        <w:rPr>
          <w:b/>
          <w:bCs/>
        </w:rPr>
      </w:pPr>
      <w:r w:rsidRPr="0051704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1704F">
        <w:rPr>
          <w:b/>
          <w:bCs/>
        </w:rPr>
        <w:t>1</w:t>
      </w:r>
    </w:p>
    <w:p w:rsidR="0033076C" w:rsidRDefault="0051704F">
      <w:pPr>
        <w:rPr>
          <w:b/>
          <w:bCs/>
        </w:rPr>
      </w:pPr>
      <w:r w:rsidRPr="0051704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1704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1704F" w:rsidRPr="0051704F">
        <w:rPr>
          <w:b/>
          <w:bCs/>
        </w:rPr>
        <w:t>BP.271.22.2016.BS/3</w:t>
      </w:r>
      <w:r>
        <w:tab/>
        <w:t xml:space="preserve"> </w:t>
      </w:r>
      <w:r w:rsidR="0051704F" w:rsidRPr="0051704F">
        <w:t>Śrem</w:t>
      </w:r>
      <w:r>
        <w:t xml:space="preserve"> dnia: </w:t>
      </w:r>
      <w:r w:rsidR="0051704F" w:rsidRPr="0051704F">
        <w:t>2016-07-26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1704F" w:rsidRPr="0051704F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51704F" w:rsidRPr="0051704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1704F">
      <w:pPr>
        <w:spacing w:before="120" w:after="120"/>
        <w:jc w:val="center"/>
        <w:rPr>
          <w:b/>
        </w:rPr>
      </w:pPr>
      <w:r w:rsidRPr="0051704F">
        <w:rPr>
          <w:b/>
        </w:rPr>
        <w:t>Budowa linii kablowej oświetleniowej w Nochowie, ul. Ogrodowa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1704F" w:rsidTr="00E40F98">
        <w:trPr>
          <w:cantSplit/>
        </w:trPr>
        <w:tc>
          <w:tcPr>
            <w:tcW w:w="9210" w:type="dxa"/>
          </w:tcPr>
          <w:p w:rsidR="0051704F" w:rsidRDefault="0051704F" w:rsidP="00E40F98">
            <w:pPr>
              <w:spacing w:line="360" w:lineRule="auto"/>
              <w:ind w:firstLine="284"/>
              <w:jc w:val="both"/>
              <w:rPr>
                <w:b/>
              </w:rPr>
            </w:pPr>
            <w:r w:rsidRPr="0051704F">
              <w:rPr>
                <w:b/>
              </w:rPr>
              <w:t>Przedsiębiorstwo Wielobranżowe Michał Janowski</w:t>
            </w:r>
          </w:p>
          <w:p w:rsidR="0051704F" w:rsidRDefault="0051704F" w:rsidP="00E40F98">
            <w:pPr>
              <w:spacing w:line="360" w:lineRule="auto"/>
              <w:ind w:firstLine="284"/>
              <w:jc w:val="both"/>
              <w:rPr>
                <w:b/>
              </w:rPr>
            </w:pPr>
            <w:r w:rsidRPr="0051704F">
              <w:rPr>
                <w:b/>
              </w:rPr>
              <w:t>Powstańców Wielkopolskich</w:t>
            </w:r>
            <w:r>
              <w:rPr>
                <w:b/>
              </w:rPr>
              <w:t xml:space="preserve"> </w:t>
            </w:r>
            <w:r w:rsidRPr="0051704F">
              <w:rPr>
                <w:b/>
              </w:rPr>
              <w:t>7D</w:t>
            </w:r>
          </w:p>
          <w:p w:rsidR="0051704F" w:rsidRDefault="0051704F" w:rsidP="00E40F98">
            <w:pPr>
              <w:spacing w:line="360" w:lineRule="auto"/>
              <w:ind w:firstLine="284"/>
              <w:jc w:val="both"/>
              <w:rPr>
                <w:b/>
              </w:rPr>
            </w:pPr>
            <w:r w:rsidRPr="0051704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1704F">
              <w:rPr>
                <w:b/>
              </w:rPr>
              <w:t>Śrem</w:t>
            </w:r>
          </w:p>
          <w:p w:rsidR="0051704F" w:rsidRDefault="0051704F" w:rsidP="00E40F9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1704F" w:rsidRDefault="0051704F" w:rsidP="00E40F98">
            <w:pPr>
              <w:spacing w:line="360" w:lineRule="auto"/>
              <w:ind w:firstLine="284"/>
              <w:jc w:val="both"/>
              <w:rPr>
                <w:b/>
              </w:rPr>
            </w:pPr>
            <w:r w:rsidRPr="0051704F">
              <w:t>Budowa linii kablowej oświetleniowej w Nochowie, ul. Ogrodowa</w:t>
            </w:r>
            <w:r>
              <w:t xml:space="preserve"> za cenę </w:t>
            </w:r>
            <w:r w:rsidRPr="0051704F">
              <w:rPr>
                <w:b/>
              </w:rPr>
              <w:t>100 404.53 zł</w:t>
            </w:r>
          </w:p>
          <w:p w:rsidR="0051704F" w:rsidRDefault="0051704F" w:rsidP="00E40F9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1704F" w:rsidRDefault="0051704F" w:rsidP="00B821AB">
            <w:pPr>
              <w:spacing w:line="360" w:lineRule="auto"/>
              <w:ind w:firstLine="284"/>
              <w:jc w:val="both"/>
            </w:pPr>
            <w:r w:rsidRPr="0051704F">
              <w:t>oferta najkorzystniejsza w bilansie ceny i dobrowolnego wydłużenia gwarancji spośród wszystk</w:t>
            </w:r>
            <w:r w:rsidR="00B821AB">
              <w:t>i</w:t>
            </w:r>
            <w:r w:rsidRPr="0051704F">
              <w:t>ch złożonych ofert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1704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1704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ponad 60 miesięcy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1704F" w:rsidRPr="005811DF" w:rsidTr="00E40F98">
        <w:tc>
          <w:tcPr>
            <w:tcW w:w="54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Michał Janowski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7D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80,00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1704F" w:rsidRPr="005811DF" w:rsidTr="00E40F98">
        <w:tc>
          <w:tcPr>
            <w:tcW w:w="54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EL-MAR sp. z o.o.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Wschodnia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36D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74,44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94,44</w:t>
            </w:r>
          </w:p>
        </w:tc>
      </w:tr>
      <w:tr w:rsidR="0051704F" w:rsidRPr="005811DF" w:rsidTr="00E40F98">
        <w:tc>
          <w:tcPr>
            <w:tcW w:w="54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 Usługowa Marek Grzegorzewski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Wielkopolska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85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64-122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Pawłowice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68,48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88,48</w:t>
            </w:r>
          </w:p>
        </w:tc>
      </w:tr>
      <w:tr w:rsidR="0051704F" w:rsidRPr="005811DF" w:rsidTr="00E40F98">
        <w:tc>
          <w:tcPr>
            <w:tcW w:w="54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ELEKTROINSTAL Paweł </w:t>
            </w:r>
            <w:proofErr w:type="spellStart"/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Smużniak</w:t>
            </w:r>
            <w:proofErr w:type="spellEnd"/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Akacjowa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67-400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Wschowa</w:t>
            </w:r>
          </w:p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170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65,60</w:t>
            </w: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1704F" w:rsidRPr="005811DF" w:rsidRDefault="0051704F" w:rsidP="00E40F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704F">
              <w:rPr>
                <w:rFonts w:ascii="Times New Roman" w:hAnsi="Times New Roman" w:cs="Times New Roman"/>
                <w:sz w:val="18"/>
                <w:szCs w:val="18"/>
              </w:rPr>
              <w:t xml:space="preserve">  85,60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1704F">
        <w:t xml:space="preserve"> </w:t>
      </w:r>
      <w:r w:rsidR="0051704F" w:rsidRPr="0012155B">
        <w:t xml:space="preserve"> nie krótszym niż 10 dni od dnia przesłania niniejszego zawiadomienia o wyborze najkorzystniejszej oferty</w:t>
      </w:r>
      <w:r w:rsidR="0051704F">
        <w:t>.</w:t>
      </w:r>
      <w:r w:rsidR="0051704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1704F">
      <w:pPr>
        <w:spacing w:before="120" w:after="120"/>
        <w:ind w:left="4680"/>
        <w:jc w:val="center"/>
        <w:rPr>
          <w:bCs/>
          <w:vertAlign w:val="superscript"/>
        </w:rPr>
      </w:pPr>
      <w:r w:rsidRPr="0051704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1704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712" w:rsidRDefault="00651712">
      <w:r>
        <w:separator/>
      </w:r>
    </w:p>
  </w:endnote>
  <w:endnote w:type="continuationSeparator" w:id="0">
    <w:p w:rsidR="00651712" w:rsidRDefault="0065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04F" w:rsidRDefault="005170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04F" w:rsidRDefault="005170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712" w:rsidRDefault="00651712">
      <w:r>
        <w:separator/>
      </w:r>
    </w:p>
  </w:footnote>
  <w:footnote w:type="continuationSeparator" w:id="0">
    <w:p w:rsidR="00651712" w:rsidRDefault="00651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04F" w:rsidRDefault="005170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04F" w:rsidRDefault="005170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04F" w:rsidRDefault="005170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375"/>
    <w:rsid w:val="00034F15"/>
    <w:rsid w:val="00095FA1"/>
    <w:rsid w:val="000B6515"/>
    <w:rsid w:val="000D1E6C"/>
    <w:rsid w:val="000D6259"/>
    <w:rsid w:val="001F1559"/>
    <w:rsid w:val="001F67FA"/>
    <w:rsid w:val="002371E6"/>
    <w:rsid w:val="00242B37"/>
    <w:rsid w:val="00251690"/>
    <w:rsid w:val="002F587A"/>
    <w:rsid w:val="0033076C"/>
    <w:rsid w:val="003C27EC"/>
    <w:rsid w:val="004B5777"/>
    <w:rsid w:val="004E35DF"/>
    <w:rsid w:val="0051704F"/>
    <w:rsid w:val="005652D5"/>
    <w:rsid w:val="005811DF"/>
    <w:rsid w:val="00596F83"/>
    <w:rsid w:val="0060301B"/>
    <w:rsid w:val="00651712"/>
    <w:rsid w:val="00654E82"/>
    <w:rsid w:val="0068637A"/>
    <w:rsid w:val="00691375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821AB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2016-07-26T11:38:00Z</dcterms:created>
  <dcterms:modified xsi:type="dcterms:W3CDTF">2016-07-26T11:38:00Z</dcterms:modified>
</cp:coreProperties>
</file>