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593D04" w:rsidRDefault="00593D04">
      <w:pPr>
        <w:ind w:firstLine="3969"/>
        <w:rPr>
          <w:b/>
        </w:rPr>
      </w:pPr>
    </w:p>
    <w:p w:rsidR="00593D04" w:rsidRDefault="00593D04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593D04" w:rsidRDefault="00593D04" w:rsidP="00637863">
      <w:pPr>
        <w:spacing w:line="360" w:lineRule="auto"/>
        <w:jc w:val="both"/>
      </w:pPr>
    </w:p>
    <w:p w:rsidR="00593D04" w:rsidRDefault="00593D04" w:rsidP="0063786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593D04" w:rsidRDefault="00593D04" w:rsidP="00937896">
      <w:pPr>
        <w:pStyle w:val="Tekstpodstawowywcity"/>
        <w:spacing w:line="360" w:lineRule="auto"/>
        <w:ind w:left="284" w:firstLine="0"/>
      </w:pPr>
      <w:r w:rsidRPr="00F77CCF">
        <w:rPr>
          <w:b/>
        </w:rPr>
        <w:t>Odbiór odpadów komunalnych z terenu miasta i wsi gminy Śrem na okres 36 miesięcy</w:t>
      </w:r>
      <w:r>
        <w:t xml:space="preserve"> </w:t>
      </w:r>
    </w:p>
    <w:p w:rsidR="00593D04" w:rsidRDefault="00593D04" w:rsidP="00593D04">
      <w:pPr>
        <w:spacing w:line="360" w:lineRule="auto"/>
        <w:ind w:left="76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593D04">
              <w:t>Odbiór</w:t>
            </w:r>
            <w:r w:rsidRPr="00AC3AC1">
              <w:t xml:space="preserve"> odpadów komunalnych Sektor 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Pr="00F7327E" w:rsidRDefault="00F7327E" w:rsidP="00F7327E">
            <w:pPr>
              <w:pStyle w:val="Akapitzlist"/>
              <w:numPr>
                <w:ilvl w:val="0"/>
                <w:numId w:val="35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w okresie wrzesień-listopad 2016 r. (3 miesiące) </w:t>
            </w:r>
            <w:r w:rsidR="00D7532E" w:rsidRPr="00F7327E">
              <w:rPr>
                <w:b/>
              </w:rPr>
              <w:t>…………………………………………………</w:t>
            </w:r>
            <w:r>
              <w:rPr>
                <w:b/>
              </w:rPr>
              <w:t xml:space="preserve"> zł/ m-c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Słownie ……………………………………………………………………………………</w:t>
            </w:r>
          </w:p>
          <w:p w:rsidR="00F7327E" w:rsidRDefault="00F7327E" w:rsidP="00F7327E">
            <w:pPr>
              <w:pStyle w:val="Akapitzlist"/>
              <w:numPr>
                <w:ilvl w:val="0"/>
                <w:numId w:val="35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w okresie grudzień 2016-sierpień 2019 (33 miesiące)</w:t>
            </w:r>
          </w:p>
          <w:p w:rsid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</w:t>
            </w:r>
            <w:r w:rsidR="00D45B5E">
              <w:rPr>
                <w:b/>
              </w:rPr>
              <w:t xml:space="preserve"> </w:t>
            </w:r>
            <w:r w:rsidR="00D45B5E">
              <w:rPr>
                <w:b/>
              </w:rPr>
              <w:t>zł/ m-c</w:t>
            </w:r>
          </w:p>
          <w:p w:rsid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Słownie:</w:t>
            </w:r>
          </w:p>
          <w:p w:rsidR="00F7327E" w:rsidRP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………………………………………………………………………….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lastRenderedPageBreak/>
              <w:t>2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odpadów komunalnych Sektor II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F7327E" w:rsidRDefault="00F7327E" w:rsidP="00F7327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Miesięczny </w:t>
            </w:r>
            <w:r>
              <w:rPr>
                <w:b/>
              </w:rPr>
              <w:t>ryczałt brutto za wykonywanie usługi wynosi:</w:t>
            </w:r>
          </w:p>
          <w:p w:rsidR="00F7327E" w:rsidRPr="00F7327E" w:rsidRDefault="00F7327E" w:rsidP="00D45B5E">
            <w:pPr>
              <w:pStyle w:val="Akapitzlist"/>
              <w:numPr>
                <w:ilvl w:val="0"/>
                <w:numId w:val="36"/>
              </w:numPr>
              <w:spacing w:line="360" w:lineRule="auto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w okresie wrzesień-listopad 2016 r. (3 miesiące) </w:t>
            </w:r>
            <w:r w:rsidRPr="00F7327E">
              <w:rPr>
                <w:b/>
              </w:rPr>
              <w:t>………………………………………………</w:t>
            </w:r>
            <w:r w:rsidR="00D45B5E">
              <w:rPr>
                <w:b/>
              </w:rPr>
              <w:t xml:space="preserve"> zł/ m-c</w:t>
            </w:r>
          </w:p>
          <w:p w:rsidR="00F7327E" w:rsidRDefault="00F7327E" w:rsidP="00F7327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  <w:p w:rsidR="00F7327E" w:rsidRDefault="00F7327E" w:rsidP="00D45B5E">
            <w:pPr>
              <w:pStyle w:val="Akapitzlist"/>
              <w:numPr>
                <w:ilvl w:val="0"/>
                <w:numId w:val="36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w okresie grudzień 2016-sierpień 2019</w:t>
            </w:r>
            <w:r>
              <w:rPr>
                <w:b/>
              </w:rPr>
              <w:t xml:space="preserve"> </w:t>
            </w:r>
            <w:r w:rsidR="00D45B5E">
              <w:rPr>
                <w:b/>
              </w:rPr>
              <w:t xml:space="preserve">r. </w:t>
            </w:r>
            <w:r>
              <w:rPr>
                <w:b/>
              </w:rPr>
              <w:t>(33 miesiące)</w:t>
            </w:r>
          </w:p>
          <w:p w:rsidR="00D45B5E" w:rsidRDefault="00F7327E" w:rsidP="00D45B5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</w:t>
            </w:r>
            <w:r w:rsidR="00D45B5E">
              <w:rPr>
                <w:b/>
              </w:rPr>
              <w:t xml:space="preserve"> </w:t>
            </w:r>
            <w:r w:rsidR="00D45B5E">
              <w:rPr>
                <w:b/>
              </w:rPr>
              <w:t>zł/ m-c</w:t>
            </w:r>
          </w:p>
          <w:p w:rsidR="00F7327E" w:rsidRDefault="00F7327E" w:rsidP="00F7327E">
            <w:pPr>
              <w:pStyle w:val="Akapitzlist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Słownie:</w:t>
            </w:r>
          </w:p>
          <w:p w:rsidR="00D7532E" w:rsidRPr="00C57DDD" w:rsidRDefault="00F7327E" w:rsidP="00F7327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593D04" w:rsidRDefault="00593D04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593D04" w:rsidRDefault="00593D04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593D04" w:rsidRDefault="00593D04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lastRenderedPageBreak/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593D04" w:rsidRDefault="00593D04">
      <w:pPr>
        <w:spacing w:line="360" w:lineRule="auto"/>
        <w:ind w:left="284" w:hanging="284"/>
        <w:jc w:val="both"/>
        <w:rPr>
          <w:i/>
        </w:rPr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E54E5A" w:rsidP="00703495">
      <w:pPr>
        <w:spacing w:line="360" w:lineRule="auto"/>
        <w:jc w:val="both"/>
      </w:pPr>
      <w:r>
        <w:t>inne ..................................</w:t>
      </w:r>
      <w:r w:rsidR="00593D04">
        <w:t>..............................................</w:t>
      </w:r>
    </w:p>
    <w:p w:rsidR="00593D04" w:rsidRDefault="00593D04" w:rsidP="00703495">
      <w:pPr>
        <w:spacing w:line="360" w:lineRule="auto"/>
        <w:jc w:val="both"/>
      </w:pPr>
      <w:r>
        <w:t xml:space="preserve">adres e-mail .................................................................... </w:t>
      </w:r>
    </w:p>
    <w:p w:rsidR="00593D04" w:rsidRDefault="00593D04" w:rsidP="00703495">
      <w:pPr>
        <w:spacing w:line="360" w:lineRule="auto"/>
        <w:jc w:val="both"/>
      </w:pPr>
      <w:r>
        <w:t>tel. kontaktowy ...............................................................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809" w:rsidRDefault="00706809">
      <w:r>
        <w:separator/>
      </w:r>
    </w:p>
  </w:endnote>
  <w:endnote w:type="continuationSeparator" w:id="0">
    <w:p w:rsidR="00706809" w:rsidRDefault="00706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38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809" w:rsidRDefault="00706809">
      <w:r>
        <w:separator/>
      </w:r>
    </w:p>
  </w:footnote>
  <w:footnote w:type="continuationSeparator" w:id="0">
    <w:p w:rsidR="00706809" w:rsidRDefault="00706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785243"/>
    <w:multiLevelType w:val="hybridMultilevel"/>
    <w:tmpl w:val="7F044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6F21536"/>
    <w:multiLevelType w:val="hybridMultilevel"/>
    <w:tmpl w:val="3DBE081A"/>
    <w:lvl w:ilvl="0" w:tplc="B30659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2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2"/>
  </w:num>
  <w:num w:numId="13">
    <w:abstractNumId w:val="25"/>
  </w:num>
  <w:num w:numId="14">
    <w:abstractNumId w:val="34"/>
  </w:num>
  <w:num w:numId="15">
    <w:abstractNumId w:val="23"/>
  </w:num>
  <w:num w:numId="16">
    <w:abstractNumId w:val="33"/>
  </w:num>
  <w:num w:numId="17">
    <w:abstractNumId w:val="11"/>
  </w:num>
  <w:num w:numId="18">
    <w:abstractNumId w:val="15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3"/>
  </w:num>
  <w:num w:numId="24">
    <w:abstractNumId w:val="31"/>
  </w:num>
  <w:num w:numId="25">
    <w:abstractNumId w:val="9"/>
  </w:num>
  <w:num w:numId="26">
    <w:abstractNumId w:val="14"/>
  </w:num>
  <w:num w:numId="27">
    <w:abstractNumId w:val="21"/>
  </w:num>
  <w:num w:numId="28">
    <w:abstractNumId w:val="16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17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1B4CE7"/>
    <w:rsid w:val="001C5B44"/>
    <w:rsid w:val="00292F1B"/>
    <w:rsid w:val="00306360"/>
    <w:rsid w:val="00354AC4"/>
    <w:rsid w:val="00435551"/>
    <w:rsid w:val="00474F87"/>
    <w:rsid w:val="004D3AB2"/>
    <w:rsid w:val="00555F8E"/>
    <w:rsid w:val="00593D04"/>
    <w:rsid w:val="00637863"/>
    <w:rsid w:val="00654515"/>
    <w:rsid w:val="0066207F"/>
    <w:rsid w:val="006703E0"/>
    <w:rsid w:val="00703495"/>
    <w:rsid w:val="00706809"/>
    <w:rsid w:val="00733F44"/>
    <w:rsid w:val="007C65C4"/>
    <w:rsid w:val="008338BB"/>
    <w:rsid w:val="008D7201"/>
    <w:rsid w:val="00906286"/>
    <w:rsid w:val="00937896"/>
    <w:rsid w:val="00946A6A"/>
    <w:rsid w:val="00AC3AC1"/>
    <w:rsid w:val="00B21345"/>
    <w:rsid w:val="00BA1A83"/>
    <w:rsid w:val="00C33979"/>
    <w:rsid w:val="00C40DCF"/>
    <w:rsid w:val="00C57DDD"/>
    <w:rsid w:val="00CF613C"/>
    <w:rsid w:val="00D45B5E"/>
    <w:rsid w:val="00D7532E"/>
    <w:rsid w:val="00D90CA4"/>
    <w:rsid w:val="00E54E5A"/>
    <w:rsid w:val="00EA6CD2"/>
    <w:rsid w:val="00EB3C67"/>
    <w:rsid w:val="00F46EEC"/>
    <w:rsid w:val="00F52B87"/>
    <w:rsid w:val="00F7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732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73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49082-BFA8-4580-AB61-AB9E0572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1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7</cp:revision>
  <cp:lastPrinted>2001-01-24T12:21:00Z</cp:lastPrinted>
  <dcterms:created xsi:type="dcterms:W3CDTF">2015-12-11T06:04:00Z</dcterms:created>
  <dcterms:modified xsi:type="dcterms:W3CDTF">2016-07-15T11:27:00Z</dcterms:modified>
</cp:coreProperties>
</file>