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26E82" w:rsidRPr="00026E82">
        <w:rPr>
          <w:b/>
          <w:i w:val="0"/>
        </w:rPr>
        <w:t>1</w:t>
      </w:r>
    </w:p>
    <w:p w:rsidR="006F646A" w:rsidRDefault="00D7010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26E82" w:rsidRPr="00026E8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26E82" w:rsidRPr="00026E82">
        <w:rPr>
          <w:b/>
        </w:rPr>
        <w:t>Odbiór odpadów komunalnych z terenu miasta i wsi gminy Śrem na okres 36 miesięcy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7E1" w:rsidRDefault="00FE17E1">
      <w:r>
        <w:separator/>
      </w:r>
    </w:p>
  </w:endnote>
  <w:endnote w:type="continuationSeparator" w:id="0">
    <w:p w:rsidR="00FE17E1" w:rsidRDefault="00FE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7010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B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B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2E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7E1" w:rsidRDefault="00FE17E1">
      <w:r>
        <w:separator/>
      </w:r>
    </w:p>
  </w:footnote>
  <w:footnote w:type="continuationSeparator" w:id="0">
    <w:p w:rsidR="00FE17E1" w:rsidRDefault="00FE17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E82" w:rsidRDefault="00026E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E82" w:rsidRDefault="00026E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E82" w:rsidRDefault="00026E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E2E"/>
    <w:rsid w:val="00026E82"/>
    <w:rsid w:val="000A5EC4"/>
    <w:rsid w:val="00212828"/>
    <w:rsid w:val="00271E63"/>
    <w:rsid w:val="00280712"/>
    <w:rsid w:val="002A7C88"/>
    <w:rsid w:val="003B2E2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63B9B"/>
    <w:rsid w:val="00B52793"/>
    <w:rsid w:val="00BF2504"/>
    <w:rsid w:val="00C17AA6"/>
    <w:rsid w:val="00CA3550"/>
    <w:rsid w:val="00CB3539"/>
    <w:rsid w:val="00D23A0C"/>
    <w:rsid w:val="00D30B74"/>
    <w:rsid w:val="00D70101"/>
    <w:rsid w:val="00FB5AFA"/>
    <w:rsid w:val="00FE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2016-07-12T11:47:00Z</dcterms:created>
  <dcterms:modified xsi:type="dcterms:W3CDTF">2016-07-12T11:47:00Z</dcterms:modified>
</cp:coreProperties>
</file>