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B204A">
      <w:pPr>
        <w:spacing w:before="360"/>
        <w:rPr>
          <w:b/>
          <w:bCs/>
        </w:rPr>
      </w:pPr>
      <w:r w:rsidRPr="000B204A">
        <w:rPr>
          <w:b/>
          <w:bCs/>
        </w:rPr>
        <w:t>Gmina Śrem</w:t>
      </w:r>
    </w:p>
    <w:p w:rsidR="0033076C" w:rsidRDefault="000B204A">
      <w:pPr>
        <w:rPr>
          <w:b/>
          <w:bCs/>
        </w:rPr>
      </w:pPr>
      <w:r w:rsidRPr="000B204A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0B204A">
        <w:rPr>
          <w:b/>
          <w:bCs/>
        </w:rPr>
        <w:t>1</w:t>
      </w:r>
    </w:p>
    <w:p w:rsidR="0033076C" w:rsidRDefault="000B204A">
      <w:pPr>
        <w:rPr>
          <w:b/>
          <w:bCs/>
        </w:rPr>
      </w:pPr>
      <w:r w:rsidRPr="000B204A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0B204A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B204A" w:rsidRPr="000B204A">
        <w:rPr>
          <w:b/>
          <w:bCs/>
        </w:rPr>
        <w:t>BP.271.21.2016.BS/3</w:t>
      </w:r>
      <w:r>
        <w:tab/>
        <w:t xml:space="preserve"> </w:t>
      </w:r>
      <w:r w:rsidR="000B204A" w:rsidRPr="000B204A">
        <w:t>Śrem</w:t>
      </w:r>
      <w:r>
        <w:t xml:space="preserve"> dnia: </w:t>
      </w:r>
      <w:r w:rsidR="000B204A" w:rsidRPr="000B204A">
        <w:t>2016-07-15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B204A" w:rsidRPr="000B204A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0B204A" w:rsidRPr="000B204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B204A">
      <w:pPr>
        <w:spacing w:before="120" w:after="120"/>
        <w:jc w:val="center"/>
        <w:rPr>
          <w:b/>
        </w:rPr>
      </w:pPr>
      <w:r w:rsidRPr="000B204A">
        <w:rPr>
          <w:b/>
        </w:rPr>
        <w:t>Budowa boiska wielofunkcyjnego wraz z oświetleniem przy Szkole Podstawowej nr 4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B204A" w:rsidTr="004361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0B204A" w:rsidRDefault="000B204A" w:rsidP="004361CE">
            <w:pPr>
              <w:spacing w:line="360" w:lineRule="auto"/>
              <w:ind w:firstLine="284"/>
              <w:jc w:val="both"/>
              <w:rPr>
                <w:b/>
              </w:rPr>
            </w:pPr>
            <w:r w:rsidRPr="000B204A">
              <w:rPr>
                <w:b/>
              </w:rPr>
              <w:t>Zakład Instalacji Sanitarnych i C.O. Roboty Budowlane Ryszard Ochmański</w:t>
            </w:r>
          </w:p>
          <w:p w:rsidR="000B204A" w:rsidRDefault="000B204A" w:rsidP="004361CE">
            <w:pPr>
              <w:spacing w:line="360" w:lineRule="auto"/>
              <w:ind w:firstLine="284"/>
              <w:jc w:val="both"/>
              <w:rPr>
                <w:b/>
              </w:rPr>
            </w:pPr>
            <w:r w:rsidRPr="000B204A">
              <w:rPr>
                <w:b/>
              </w:rPr>
              <w:t>Fredry</w:t>
            </w:r>
            <w:r>
              <w:rPr>
                <w:b/>
              </w:rPr>
              <w:t xml:space="preserve"> </w:t>
            </w:r>
            <w:r w:rsidRPr="000B204A">
              <w:rPr>
                <w:b/>
              </w:rPr>
              <w:t>20/40</w:t>
            </w:r>
          </w:p>
          <w:p w:rsidR="000B204A" w:rsidRDefault="000B204A" w:rsidP="004361CE">
            <w:pPr>
              <w:spacing w:line="360" w:lineRule="auto"/>
              <w:ind w:firstLine="284"/>
              <w:jc w:val="both"/>
              <w:rPr>
                <w:b/>
              </w:rPr>
            </w:pPr>
            <w:r w:rsidRPr="000B204A">
              <w:rPr>
                <w:b/>
              </w:rPr>
              <w:t>87-800</w:t>
            </w:r>
            <w:r>
              <w:rPr>
                <w:b/>
              </w:rPr>
              <w:t xml:space="preserve"> </w:t>
            </w:r>
            <w:r w:rsidRPr="000B204A">
              <w:rPr>
                <w:b/>
              </w:rPr>
              <w:t>Włocławek</w:t>
            </w:r>
          </w:p>
          <w:p w:rsidR="000B204A" w:rsidRDefault="000B204A" w:rsidP="004361C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0B204A" w:rsidRDefault="000B204A" w:rsidP="004361CE">
            <w:pPr>
              <w:spacing w:line="360" w:lineRule="auto"/>
              <w:ind w:firstLine="284"/>
              <w:jc w:val="both"/>
              <w:rPr>
                <w:b/>
              </w:rPr>
            </w:pPr>
            <w:r w:rsidRPr="000B204A">
              <w:t>Budowa boiska wielofunkcyjnego wraz z oświetleniem w Śremie przy Szkole Podstawowej nr 4</w:t>
            </w:r>
            <w:r>
              <w:t xml:space="preserve"> za cenę </w:t>
            </w:r>
            <w:r w:rsidRPr="000B204A">
              <w:rPr>
                <w:b/>
              </w:rPr>
              <w:t>341 949.00 zł</w:t>
            </w:r>
          </w:p>
          <w:p w:rsidR="000B204A" w:rsidRDefault="000B204A" w:rsidP="004361C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B204A" w:rsidRDefault="000B204A" w:rsidP="004361CE">
            <w:pPr>
              <w:spacing w:line="360" w:lineRule="auto"/>
              <w:ind w:firstLine="284"/>
              <w:jc w:val="both"/>
            </w:pPr>
            <w:r w:rsidRPr="000B204A">
              <w:t>oferta najkorzystniejsza w bilansie ceny i dobrowolnego wydłużenia okresu rękojmi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B204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204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B204A" w:rsidRPr="005811DF" w:rsidTr="004361CE">
        <w:tc>
          <w:tcPr>
            <w:tcW w:w="54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Zakład Instalacji Sanitarnych i C.O. Roboty Budowlane Ryszard Ochmański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Fredry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/40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78,35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98,35</w:t>
            </w:r>
          </w:p>
        </w:tc>
      </w:tr>
      <w:tr w:rsidR="000B204A" w:rsidRPr="005811DF" w:rsidTr="004361CE">
        <w:tc>
          <w:tcPr>
            <w:tcW w:w="54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Leszek Kułak Budownictwo Sportowe, Inżynieria Krajobrazu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Lawendowa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66-440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Skwierzyna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0B204A" w:rsidRPr="005811DF" w:rsidTr="004361CE">
        <w:tc>
          <w:tcPr>
            <w:tcW w:w="54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MATEJKODEVELOPMENT sp. z o.o.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99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61-160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Poznań, Czapury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75,67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75,67</w:t>
            </w:r>
          </w:p>
        </w:tc>
      </w:tr>
      <w:tr w:rsidR="000B204A" w:rsidRPr="005811DF" w:rsidTr="004361CE">
        <w:tc>
          <w:tcPr>
            <w:tcW w:w="54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MARDO-SPORT sp. z o.o.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Wydmowa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62-041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B204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61,50</w:t>
            </w: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0,83</w:t>
            </w: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204A" w:rsidRPr="005811DF" w:rsidRDefault="000B204A" w:rsidP="004361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204A">
              <w:rPr>
                <w:rFonts w:ascii="Times New Roman" w:hAnsi="Times New Roman" w:cs="Times New Roman"/>
                <w:sz w:val="18"/>
                <w:szCs w:val="18"/>
              </w:rPr>
              <w:t xml:space="preserve">  62,33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  <w:bookmarkStart w:id="0" w:name="_GoBack"/>
      <w:bookmarkEnd w:id="0"/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B204A">
        <w:t xml:space="preserve"> </w:t>
      </w:r>
      <w:r w:rsidR="000B204A" w:rsidRPr="0012155B">
        <w:t xml:space="preserve"> nie krótszym niż 10 dni od dnia przesłania niniejszego zawiadomienia o wyborze najkorzystniejszej oferty</w:t>
      </w:r>
      <w:r w:rsidR="000B204A">
        <w:t>.</w:t>
      </w:r>
      <w:r w:rsidR="000B204A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0B204A">
      <w:pPr>
        <w:spacing w:before="120" w:after="120"/>
        <w:ind w:left="4680"/>
        <w:jc w:val="center"/>
        <w:rPr>
          <w:bCs/>
          <w:vertAlign w:val="superscript"/>
        </w:rPr>
      </w:pPr>
      <w:r w:rsidRPr="000B204A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0B204A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093" w:rsidRDefault="00D82093">
      <w:r>
        <w:separator/>
      </w:r>
    </w:p>
  </w:endnote>
  <w:endnote w:type="continuationSeparator" w:id="0">
    <w:p w:rsidR="00D82093" w:rsidRDefault="00D8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4A" w:rsidRDefault="000B20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4A" w:rsidRDefault="000B20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093" w:rsidRDefault="00D82093">
      <w:r>
        <w:separator/>
      </w:r>
    </w:p>
  </w:footnote>
  <w:footnote w:type="continuationSeparator" w:id="0">
    <w:p w:rsidR="00D82093" w:rsidRDefault="00D8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4A" w:rsidRDefault="000B20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4A" w:rsidRDefault="000B20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04A" w:rsidRDefault="000B20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03"/>
    <w:rsid w:val="00034F15"/>
    <w:rsid w:val="00095FA1"/>
    <w:rsid w:val="000B204A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D23D5"/>
    <w:rsid w:val="00917FEB"/>
    <w:rsid w:val="00953D9A"/>
    <w:rsid w:val="00AD5B8D"/>
    <w:rsid w:val="00AE6513"/>
    <w:rsid w:val="00B06803"/>
    <w:rsid w:val="00B37924"/>
    <w:rsid w:val="00BA1245"/>
    <w:rsid w:val="00C30C51"/>
    <w:rsid w:val="00D05A79"/>
    <w:rsid w:val="00D26C67"/>
    <w:rsid w:val="00D5181E"/>
    <w:rsid w:val="00D82093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1601-01-01T00:00:00Z</cp:lastPrinted>
  <dcterms:created xsi:type="dcterms:W3CDTF">2016-07-15T07:36:00Z</dcterms:created>
  <dcterms:modified xsi:type="dcterms:W3CDTF">2016-07-15T07:36:00Z</dcterms:modified>
</cp:coreProperties>
</file>