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C7202E" w:rsidRPr="00C7202E">
        <w:rPr>
          <w:b/>
          <w:i w:val="0"/>
        </w:rPr>
        <w:t>1</w:t>
      </w:r>
    </w:p>
    <w:p w:rsidR="006F646A" w:rsidRDefault="00D969F1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0" t="0" r="0" b="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6F646A" w:rsidRDefault="006F646A"/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6F646A" w:rsidRDefault="006F646A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6F646A" w:rsidRDefault="006F646A"/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F646A" w:rsidRDefault="006F646A"/>
                  </w:txbxContent>
                </v:textbox>
              </v:roundrect>
            </w:pict>
          </mc:Fallback>
        </mc:AlternateConten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C7202E" w:rsidRPr="00C7202E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C7202E" w:rsidRPr="00C7202E">
        <w:rPr>
          <w:b/>
        </w:rPr>
        <w:t>Budowa linii kablowej oświetleniowej w Nochowie, ul. Ogrodowa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4C03" w:rsidRDefault="00BE4C03">
      <w:r>
        <w:separator/>
      </w:r>
    </w:p>
  </w:endnote>
  <w:endnote w:type="continuationSeparator" w:id="0">
    <w:p w:rsidR="00BE4C03" w:rsidRDefault="00BE4C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D969F1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004B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004B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5249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4C03" w:rsidRDefault="00BE4C03">
      <w:r>
        <w:separator/>
      </w:r>
    </w:p>
  </w:footnote>
  <w:footnote w:type="continuationSeparator" w:id="0">
    <w:p w:rsidR="00BE4C03" w:rsidRDefault="00BE4C0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02E" w:rsidRDefault="00C7202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02E" w:rsidRDefault="00C7202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02E" w:rsidRDefault="00C7202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2490"/>
    <w:rsid w:val="000A5EC4"/>
    <w:rsid w:val="00212828"/>
    <w:rsid w:val="00271E63"/>
    <w:rsid w:val="00280712"/>
    <w:rsid w:val="002A7C88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D7B59"/>
    <w:rsid w:val="00882B1D"/>
    <w:rsid w:val="008C6FD5"/>
    <w:rsid w:val="009004B8"/>
    <w:rsid w:val="009A0497"/>
    <w:rsid w:val="009B1B93"/>
    <w:rsid w:val="00A146F3"/>
    <w:rsid w:val="00B52490"/>
    <w:rsid w:val="00B52793"/>
    <w:rsid w:val="00BE4C03"/>
    <w:rsid w:val="00BF2504"/>
    <w:rsid w:val="00C17AA6"/>
    <w:rsid w:val="00C7202E"/>
    <w:rsid w:val="00CA3550"/>
    <w:rsid w:val="00CB3539"/>
    <w:rsid w:val="00D23A0C"/>
    <w:rsid w:val="00D30B74"/>
    <w:rsid w:val="00D969F1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84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Slawomir Baum</dc:creator>
  <cp:lastModifiedBy>Slawomir Baum</cp:lastModifiedBy>
  <cp:revision>2</cp:revision>
  <cp:lastPrinted>1601-01-01T00:00:00Z</cp:lastPrinted>
  <dcterms:created xsi:type="dcterms:W3CDTF">2016-06-27T09:31:00Z</dcterms:created>
  <dcterms:modified xsi:type="dcterms:W3CDTF">2016-06-27T09:31:00Z</dcterms:modified>
</cp:coreProperties>
</file>