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A7BD8" w:rsidRPr="00FA7BD8">
        <w:rPr>
          <w:b/>
          <w:i w:val="0"/>
        </w:rPr>
        <w:t>2</w:t>
      </w:r>
    </w:p>
    <w:p w:rsidR="00CB6204" w:rsidRDefault="00A24CF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A7BD8" w:rsidRPr="00FA7BD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A7BD8" w:rsidP="009A21D7">
      <w:pPr>
        <w:pStyle w:val="Tekstpodstawowywcity"/>
        <w:spacing w:line="360" w:lineRule="auto"/>
        <w:ind w:firstLine="0"/>
      </w:pPr>
      <w:r w:rsidRPr="00FA7BD8">
        <w:rPr>
          <w:b/>
        </w:rPr>
        <w:t>Budowa linii kablowej oświetleniowej w Nochowie, ul. Ogrodowa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A7BD8" w:rsidRPr="00FA7BD8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A7BD8" w:rsidRPr="00FA7BD8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A7BD8" w:rsidRPr="00FA7BD8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A7BD8" w:rsidRPr="00FA7BD8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A7BD8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EF5" w:rsidRDefault="008F7EF5">
      <w:r>
        <w:separator/>
      </w:r>
    </w:p>
  </w:endnote>
  <w:endnote w:type="continuationSeparator" w:id="0">
    <w:p w:rsidR="008F7EF5" w:rsidRDefault="008F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24CF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C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CF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D8" w:rsidRDefault="00FA7B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EF5" w:rsidRDefault="008F7EF5">
      <w:r>
        <w:separator/>
      </w:r>
    </w:p>
  </w:footnote>
  <w:footnote w:type="continuationSeparator" w:id="0">
    <w:p w:rsidR="008F7EF5" w:rsidRDefault="008F7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D8" w:rsidRDefault="00FA7B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D8" w:rsidRDefault="00FA7B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BD8" w:rsidRDefault="00FA7B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E5"/>
    <w:rsid w:val="00002F64"/>
    <w:rsid w:val="0005187C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72BE5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8F7EF5"/>
    <w:rsid w:val="009A21D7"/>
    <w:rsid w:val="00A24942"/>
    <w:rsid w:val="00A24CF9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A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931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2016-06-27T09:33:00Z</dcterms:created>
  <dcterms:modified xsi:type="dcterms:W3CDTF">2016-06-27T09:33:00Z</dcterms:modified>
</cp:coreProperties>
</file>