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615369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125BD4" w:rsidRPr="00125BD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25BD4" w:rsidRPr="00125BD4">
        <w:rPr>
          <w:b/>
          <w:sz w:val="24"/>
        </w:rPr>
        <w:t>BP.271.21.2016.BS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25BD4" w:rsidRPr="00125BD4">
        <w:rPr>
          <w:b/>
        </w:rPr>
        <w:t>przetarg nieograniczony</w:t>
      </w:r>
      <w:r w:rsidR="00753DC1">
        <w:t xml:space="preserve"> na:</w:t>
      </w:r>
    </w:p>
    <w:p w:rsidR="0000184A" w:rsidRDefault="00125BD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25BD4">
        <w:rPr>
          <w:b/>
          <w:sz w:val="24"/>
          <w:szCs w:val="24"/>
        </w:rPr>
        <w:t>Budowa boiska wielofunkcyjnego wraz z oświetleniem przy Szkole Podstawowej nr 4 w Śremie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25BD4" w:rsidRPr="00125BD4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25BD4" w:rsidRPr="00125BD4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125BD4" w:rsidRPr="00125BD4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67C" w:rsidRDefault="0076067C">
      <w:r>
        <w:separator/>
      </w:r>
    </w:p>
  </w:endnote>
  <w:endnote w:type="continuationSeparator" w:id="0">
    <w:p w:rsidR="0076067C" w:rsidRDefault="00760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15369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4B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4B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BD4" w:rsidRDefault="00125B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67C" w:rsidRDefault="0076067C">
      <w:r>
        <w:separator/>
      </w:r>
    </w:p>
  </w:footnote>
  <w:footnote w:type="continuationSeparator" w:id="0">
    <w:p w:rsidR="0076067C" w:rsidRDefault="0076067C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BD4" w:rsidRDefault="00125B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BD4" w:rsidRDefault="00125B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BD4" w:rsidRDefault="00125B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B64"/>
    <w:rsid w:val="0000184A"/>
    <w:rsid w:val="00012997"/>
    <w:rsid w:val="000621A2"/>
    <w:rsid w:val="00075CEC"/>
    <w:rsid w:val="00106AC7"/>
    <w:rsid w:val="00111985"/>
    <w:rsid w:val="00125BD4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54BF7"/>
    <w:rsid w:val="0056132E"/>
    <w:rsid w:val="005A5013"/>
    <w:rsid w:val="005C3627"/>
    <w:rsid w:val="00615369"/>
    <w:rsid w:val="00627B64"/>
    <w:rsid w:val="00641063"/>
    <w:rsid w:val="00664D2F"/>
    <w:rsid w:val="00697D36"/>
    <w:rsid w:val="006B51E7"/>
    <w:rsid w:val="0070113A"/>
    <w:rsid w:val="00736B31"/>
    <w:rsid w:val="00747C6F"/>
    <w:rsid w:val="00753DC1"/>
    <w:rsid w:val="0076067C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73C6A-240B-4094-BB20-74EE4A571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2016-06-23T11:31:00Z</dcterms:created>
  <dcterms:modified xsi:type="dcterms:W3CDTF">2016-06-23T11:31:00Z</dcterms:modified>
</cp:coreProperties>
</file>