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654720">
      <w:pPr>
        <w:spacing w:before="360"/>
        <w:rPr>
          <w:b/>
          <w:bCs/>
        </w:rPr>
      </w:pPr>
      <w:r w:rsidRPr="00654720">
        <w:rPr>
          <w:b/>
          <w:bCs/>
        </w:rPr>
        <w:t>Gmina Śrem</w:t>
      </w:r>
    </w:p>
    <w:p w:rsidR="0033076C" w:rsidRDefault="00654720">
      <w:pPr>
        <w:rPr>
          <w:b/>
          <w:bCs/>
        </w:rPr>
      </w:pPr>
      <w:r w:rsidRPr="00654720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654720">
        <w:rPr>
          <w:b/>
          <w:bCs/>
        </w:rPr>
        <w:t>1</w:t>
      </w:r>
    </w:p>
    <w:p w:rsidR="0033076C" w:rsidRDefault="00654720">
      <w:pPr>
        <w:rPr>
          <w:b/>
          <w:bCs/>
        </w:rPr>
      </w:pPr>
      <w:r w:rsidRPr="00654720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654720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654720" w:rsidRPr="00654720">
        <w:rPr>
          <w:b/>
          <w:bCs/>
        </w:rPr>
        <w:t>BP.271.13.2016.BS/3</w:t>
      </w:r>
      <w:r>
        <w:tab/>
        <w:t xml:space="preserve"> </w:t>
      </w:r>
      <w:r w:rsidR="00654720" w:rsidRPr="00654720">
        <w:t>Śrem</w:t>
      </w:r>
      <w:r>
        <w:t xml:space="preserve"> dnia: </w:t>
      </w:r>
      <w:r w:rsidR="00654720" w:rsidRPr="00654720">
        <w:t>2016-04-15</w:t>
      </w:r>
    </w:p>
    <w:p w:rsidR="0033076C" w:rsidRDefault="0033076C">
      <w:pPr>
        <w:pStyle w:val="Nagwek1"/>
        <w:spacing w:before="600"/>
        <w:rPr>
          <w:sz w:val="28"/>
        </w:rPr>
      </w:pPr>
      <w:bookmarkStart w:id="0" w:name="_GoBack"/>
      <w:bookmarkEnd w:id="0"/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654720" w:rsidRPr="00654720">
        <w:t>(Dz. U. z 2015 r. poz. 2164)</w:t>
      </w:r>
      <w:r>
        <w:t xml:space="preserve"> </w:t>
      </w:r>
      <w:r>
        <w:rPr>
          <w:bCs/>
        </w:rPr>
        <w:t xml:space="preserve">w trybie </w:t>
      </w:r>
      <w:r w:rsidR="00654720" w:rsidRPr="00654720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654720">
      <w:pPr>
        <w:spacing w:before="120" w:after="120"/>
        <w:jc w:val="center"/>
        <w:rPr>
          <w:b/>
        </w:rPr>
      </w:pPr>
      <w:r w:rsidRPr="00654720">
        <w:rPr>
          <w:b/>
        </w:rPr>
        <w:t>Budowa ul. Krętej w Śremie - etap I - kanalizacja deszczowa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54720" w:rsidTr="00D433D8">
        <w:trPr>
          <w:cantSplit/>
        </w:trPr>
        <w:tc>
          <w:tcPr>
            <w:tcW w:w="9210" w:type="dxa"/>
          </w:tcPr>
          <w:p w:rsidR="00654720" w:rsidRDefault="00654720" w:rsidP="00D433D8">
            <w:pPr>
              <w:spacing w:line="360" w:lineRule="auto"/>
              <w:ind w:firstLine="284"/>
              <w:jc w:val="both"/>
              <w:rPr>
                <w:b/>
              </w:rPr>
            </w:pPr>
            <w:r w:rsidRPr="00654720">
              <w:rPr>
                <w:b/>
              </w:rPr>
              <w:t xml:space="preserve">Usługi </w:t>
            </w:r>
            <w:proofErr w:type="spellStart"/>
            <w:r w:rsidRPr="00654720">
              <w:rPr>
                <w:b/>
              </w:rPr>
              <w:t>Ogólno</w:t>
            </w:r>
            <w:proofErr w:type="spellEnd"/>
            <w:r w:rsidRPr="00654720">
              <w:rPr>
                <w:b/>
              </w:rPr>
              <w:t xml:space="preserve">-Budowlane i Wodno-Kanalizacyjne </w:t>
            </w:r>
            <w:proofErr w:type="spellStart"/>
            <w:r w:rsidRPr="00654720">
              <w:rPr>
                <w:b/>
              </w:rPr>
              <w:t>Kornosz</w:t>
            </w:r>
            <w:proofErr w:type="spellEnd"/>
            <w:r w:rsidRPr="00654720">
              <w:rPr>
                <w:b/>
              </w:rPr>
              <w:t xml:space="preserve"> Robert</w:t>
            </w:r>
          </w:p>
          <w:p w:rsidR="00654720" w:rsidRDefault="00654720" w:rsidP="00D433D8">
            <w:pPr>
              <w:spacing w:line="360" w:lineRule="auto"/>
              <w:ind w:firstLine="284"/>
              <w:jc w:val="both"/>
              <w:rPr>
                <w:b/>
              </w:rPr>
            </w:pPr>
            <w:r w:rsidRPr="00654720">
              <w:rPr>
                <w:b/>
              </w:rPr>
              <w:t>Mieszka I</w:t>
            </w:r>
            <w:r>
              <w:rPr>
                <w:b/>
              </w:rPr>
              <w:t xml:space="preserve"> </w:t>
            </w:r>
            <w:r w:rsidRPr="00654720">
              <w:rPr>
                <w:b/>
              </w:rPr>
              <w:t>nr8</w:t>
            </w:r>
          </w:p>
          <w:p w:rsidR="00654720" w:rsidRDefault="00654720" w:rsidP="00D433D8">
            <w:pPr>
              <w:spacing w:line="360" w:lineRule="auto"/>
              <w:ind w:firstLine="284"/>
              <w:jc w:val="both"/>
              <w:rPr>
                <w:b/>
              </w:rPr>
            </w:pPr>
            <w:r w:rsidRPr="00654720">
              <w:rPr>
                <w:b/>
              </w:rPr>
              <w:t>62-050</w:t>
            </w:r>
            <w:r>
              <w:rPr>
                <w:b/>
              </w:rPr>
              <w:t xml:space="preserve"> </w:t>
            </w:r>
            <w:r w:rsidRPr="00654720">
              <w:rPr>
                <w:b/>
              </w:rPr>
              <w:t>Mosina</w:t>
            </w:r>
          </w:p>
          <w:p w:rsidR="00654720" w:rsidRDefault="00654720" w:rsidP="00D433D8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54720" w:rsidRDefault="00654720" w:rsidP="00D433D8">
            <w:pPr>
              <w:spacing w:line="360" w:lineRule="auto"/>
              <w:ind w:firstLine="284"/>
              <w:jc w:val="both"/>
              <w:rPr>
                <w:b/>
              </w:rPr>
            </w:pPr>
            <w:r w:rsidRPr="00654720">
              <w:t>Budowa ul. Krętej w Śremie - etap I - kanalizacja deszczowa</w:t>
            </w:r>
            <w:r>
              <w:t xml:space="preserve"> za cenę </w:t>
            </w:r>
            <w:r w:rsidRPr="00654720">
              <w:rPr>
                <w:b/>
              </w:rPr>
              <w:t>165 068.64 zł</w:t>
            </w:r>
          </w:p>
          <w:p w:rsidR="00654720" w:rsidRDefault="00654720" w:rsidP="00D433D8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54720" w:rsidRDefault="00654720" w:rsidP="00D433D8">
            <w:pPr>
              <w:spacing w:line="360" w:lineRule="auto"/>
              <w:ind w:firstLine="284"/>
              <w:jc w:val="both"/>
            </w:pPr>
            <w:r w:rsidRPr="00654720">
              <w:t>oferta najkorzystniejsza cenowo spełniająca wszystkie warunki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65472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654720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>dobrowolne wydłużenie okresu rękojmi ponad 60 miesięcy</w:t>
            </w: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54720" w:rsidRPr="005811DF" w:rsidTr="00D433D8">
        <w:tc>
          <w:tcPr>
            <w:tcW w:w="54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Usługi </w:t>
            </w:r>
            <w:proofErr w:type="spellStart"/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Ogólno</w:t>
            </w:r>
            <w:proofErr w:type="spellEnd"/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-Budowlane i Wodno-Kanalizacyjne </w:t>
            </w:r>
            <w:proofErr w:type="spellStart"/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Kornosz</w:t>
            </w:r>
            <w:proofErr w:type="spellEnd"/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Robert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Mieszka 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nr8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62-050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Mosina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654720" w:rsidRPr="005811DF" w:rsidTr="00D433D8">
        <w:tc>
          <w:tcPr>
            <w:tcW w:w="54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Usługi Budowlane, </w:t>
            </w:r>
            <w:proofErr w:type="spellStart"/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Wod</w:t>
            </w:r>
            <w:proofErr w:type="spellEnd"/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-Kan. i C.O. Kosztorysowanie Danuta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Pyssa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Nienawiszcz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23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64-610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Rogoźno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71,63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91,63</w:t>
            </w:r>
          </w:p>
        </w:tc>
      </w:tr>
      <w:tr w:rsidR="00654720" w:rsidRPr="005811DF" w:rsidTr="00D433D8">
        <w:tc>
          <w:tcPr>
            <w:tcW w:w="54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252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COMPLEX INSTAL Marcin </w:t>
            </w:r>
            <w:proofErr w:type="spellStart"/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Grygier</w:t>
            </w:r>
            <w:proofErr w:type="spellEnd"/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Piłsudskiego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Śrem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66,46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86,46</w:t>
            </w:r>
          </w:p>
        </w:tc>
      </w:tr>
      <w:tr w:rsidR="00654720" w:rsidRPr="005811DF" w:rsidTr="00D433D8">
        <w:tc>
          <w:tcPr>
            <w:tcW w:w="54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ALTRANS Alicja Tomczak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Słowackiego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67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64,31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84,31</w:t>
            </w:r>
          </w:p>
        </w:tc>
      </w:tr>
      <w:tr w:rsidR="00654720" w:rsidRPr="005811DF" w:rsidTr="00D433D8">
        <w:tc>
          <w:tcPr>
            <w:tcW w:w="54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FUR-BUD Joanna Furmaniak-Misiak, Karol Misiak s.c.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Górki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5B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63-210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Żerków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57,63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77,63</w:t>
            </w:r>
          </w:p>
        </w:tc>
      </w:tr>
      <w:tr w:rsidR="00654720" w:rsidRPr="005811DF" w:rsidTr="00D433D8">
        <w:tc>
          <w:tcPr>
            <w:tcW w:w="54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P.U.B. BRUKPOL S.C.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Strzelce Wielkie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81c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63-820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Piaski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56,46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76,46</w:t>
            </w:r>
          </w:p>
        </w:tc>
      </w:tr>
      <w:tr w:rsidR="00654720" w:rsidRPr="005811DF" w:rsidTr="00D433D8">
        <w:tc>
          <w:tcPr>
            <w:tcW w:w="54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PUBT ANDER-87 Tomasz i Grzegorz </w:t>
            </w:r>
            <w:proofErr w:type="spellStart"/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Janaszak</w:t>
            </w:r>
            <w:proofErr w:type="spellEnd"/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21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62-040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Puszczykowo</w:t>
            </w:r>
          </w:p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54720">
              <w:rPr>
                <w:rFonts w:ascii="Times New Roman" w:hAnsi="Times New Roman" w:cs="Times New Roman"/>
                <w:bCs/>
                <w:sz w:val="18"/>
                <w:szCs w:val="18"/>
              </w:rPr>
              <w:t>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76,33</w:t>
            </w: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54720" w:rsidRPr="005811DF" w:rsidRDefault="00654720" w:rsidP="00D433D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54720">
              <w:rPr>
                <w:rFonts w:ascii="Times New Roman" w:hAnsi="Times New Roman" w:cs="Times New Roman"/>
                <w:sz w:val="18"/>
                <w:szCs w:val="18"/>
              </w:rPr>
              <w:t xml:space="preserve">  76,33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54720">
            <w:r w:rsidRPr="00654720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54720">
            <w:r w:rsidRPr="00654720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654720">
        <w:t xml:space="preserve"> </w:t>
      </w:r>
      <w:r w:rsidR="00654720" w:rsidRPr="0012155B">
        <w:t xml:space="preserve"> nie krótszym niż 10 dni od dnia przesłania niniejszego zawiadomienia o wyborze najkorzystniejszej oferty</w:t>
      </w:r>
      <w:r w:rsidR="00654720">
        <w:t>.</w:t>
      </w:r>
      <w:r w:rsidR="00654720" w:rsidRPr="0012155B">
        <w:t xml:space="preserve">  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</w:t>
      </w:r>
      <w:r w:rsidRPr="00745DBF">
        <w:rPr>
          <w:bCs/>
        </w:rPr>
        <w:lastRenderedPageBreak/>
        <w:t>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654720">
      <w:pPr>
        <w:spacing w:before="120" w:after="120"/>
        <w:ind w:left="4680"/>
        <w:jc w:val="center"/>
        <w:rPr>
          <w:bCs/>
          <w:vertAlign w:val="superscript"/>
        </w:rPr>
      </w:pPr>
      <w:r w:rsidRPr="00654720">
        <w:rPr>
          <w:vertAlign w:val="superscript"/>
        </w:rPr>
        <w:t>mgr Sławomir</w:t>
      </w:r>
      <w:r w:rsidR="0033076C">
        <w:rPr>
          <w:vertAlign w:val="superscript"/>
        </w:rPr>
        <w:t xml:space="preserve"> </w:t>
      </w:r>
      <w:r w:rsidRPr="00654720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C64" w:rsidRDefault="003F2C64">
      <w:r>
        <w:separator/>
      </w:r>
    </w:p>
  </w:endnote>
  <w:endnote w:type="continuationSeparator" w:id="0">
    <w:p w:rsidR="003F2C64" w:rsidRDefault="003F2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720" w:rsidRDefault="0065472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720" w:rsidRDefault="0065472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C64" w:rsidRDefault="003F2C64">
      <w:r>
        <w:separator/>
      </w:r>
    </w:p>
  </w:footnote>
  <w:footnote w:type="continuationSeparator" w:id="0">
    <w:p w:rsidR="003F2C64" w:rsidRDefault="003F2C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720" w:rsidRDefault="006547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720" w:rsidRDefault="006547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4720" w:rsidRDefault="006547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137"/>
    <w:rsid w:val="00034F15"/>
    <w:rsid w:val="0007144A"/>
    <w:rsid w:val="00095FA1"/>
    <w:rsid w:val="000B6515"/>
    <w:rsid w:val="000D1E6C"/>
    <w:rsid w:val="000D6259"/>
    <w:rsid w:val="001F1559"/>
    <w:rsid w:val="001F67FA"/>
    <w:rsid w:val="002371E6"/>
    <w:rsid w:val="00251690"/>
    <w:rsid w:val="002F587A"/>
    <w:rsid w:val="0033076C"/>
    <w:rsid w:val="00333137"/>
    <w:rsid w:val="003C27EC"/>
    <w:rsid w:val="003F2C64"/>
    <w:rsid w:val="004B5777"/>
    <w:rsid w:val="005652D5"/>
    <w:rsid w:val="005811DF"/>
    <w:rsid w:val="00596F83"/>
    <w:rsid w:val="0060301B"/>
    <w:rsid w:val="00654720"/>
    <w:rsid w:val="00654E82"/>
    <w:rsid w:val="0068637A"/>
    <w:rsid w:val="006B7962"/>
    <w:rsid w:val="006F0507"/>
    <w:rsid w:val="007E5104"/>
    <w:rsid w:val="007E7D8F"/>
    <w:rsid w:val="00802201"/>
    <w:rsid w:val="008113FF"/>
    <w:rsid w:val="008569BA"/>
    <w:rsid w:val="008C0372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426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1900-12-31T22:00:00Z</cp:lastPrinted>
  <dcterms:created xsi:type="dcterms:W3CDTF">2016-04-15T11:21:00Z</dcterms:created>
  <dcterms:modified xsi:type="dcterms:W3CDTF">2016-04-15T11:21:00Z</dcterms:modified>
</cp:coreProperties>
</file>