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A06A6" w:rsidRPr="000A06A6">
        <w:rPr>
          <w:b/>
          <w:i w:val="0"/>
        </w:rPr>
        <w:t>1</w:t>
      </w:r>
    </w:p>
    <w:p w:rsidR="006F646A" w:rsidRDefault="00A01E6D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A06A6" w:rsidRPr="000A06A6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0A06A6" w:rsidRPr="000A06A6">
        <w:rPr>
          <w:b/>
        </w:rPr>
        <w:t>Remont  lokali mieszkalnych ul. Młyńska 3/1 i Wielka Rzeźnicka 2/2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56E" w:rsidRDefault="0033456E">
      <w:r>
        <w:separator/>
      </w:r>
    </w:p>
  </w:endnote>
  <w:endnote w:type="continuationSeparator" w:id="0">
    <w:p w:rsidR="0033456E" w:rsidRDefault="00334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A01E6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57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57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5F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56E" w:rsidRDefault="0033456E">
      <w:r>
        <w:separator/>
      </w:r>
    </w:p>
  </w:footnote>
  <w:footnote w:type="continuationSeparator" w:id="0">
    <w:p w:rsidR="0033456E" w:rsidRDefault="003345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6A6" w:rsidRDefault="000A06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6A6" w:rsidRDefault="000A06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6A6" w:rsidRDefault="000A06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FF2"/>
    <w:rsid w:val="000A06A6"/>
    <w:rsid w:val="000A5EC4"/>
    <w:rsid w:val="00212828"/>
    <w:rsid w:val="00271E63"/>
    <w:rsid w:val="00280712"/>
    <w:rsid w:val="002A7C88"/>
    <w:rsid w:val="0033456E"/>
    <w:rsid w:val="004B4F3F"/>
    <w:rsid w:val="004D3908"/>
    <w:rsid w:val="004F2D10"/>
    <w:rsid w:val="00586A2A"/>
    <w:rsid w:val="005D5E0B"/>
    <w:rsid w:val="00616A00"/>
    <w:rsid w:val="00695AE8"/>
    <w:rsid w:val="006A5FF2"/>
    <w:rsid w:val="006C57CF"/>
    <w:rsid w:val="006F646A"/>
    <w:rsid w:val="00713393"/>
    <w:rsid w:val="00781717"/>
    <w:rsid w:val="007D7B59"/>
    <w:rsid w:val="00882B1D"/>
    <w:rsid w:val="008C6FD5"/>
    <w:rsid w:val="009A0497"/>
    <w:rsid w:val="009B1B93"/>
    <w:rsid w:val="00A01E6D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2016-04-14T12:11:00Z</dcterms:created>
  <dcterms:modified xsi:type="dcterms:W3CDTF">2016-04-14T12:11:00Z</dcterms:modified>
</cp:coreProperties>
</file>