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E076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A2872" w:rsidRPr="006A287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2872" w:rsidRPr="006A2872">
        <w:rPr>
          <w:b/>
          <w:sz w:val="24"/>
        </w:rPr>
        <w:t>BP.271.14.2016.BS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2872" w:rsidRPr="006A2872">
        <w:rPr>
          <w:b/>
        </w:rPr>
        <w:t>przetarg nieograniczony</w:t>
      </w:r>
      <w:r w:rsidR="00753DC1">
        <w:t xml:space="preserve"> na:</w:t>
      </w:r>
    </w:p>
    <w:p w:rsidR="0000184A" w:rsidRDefault="006A28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2872">
        <w:rPr>
          <w:b/>
          <w:sz w:val="24"/>
          <w:szCs w:val="24"/>
        </w:rPr>
        <w:t>Remont  lokali mieszkalnych ul. Młyńska 3/1 i Wielka Rzeźnicka 2/2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2872" w:rsidRPr="006A287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2872" w:rsidRPr="006A2872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A2872" w:rsidRPr="006A287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F52" w:rsidRDefault="005E0F52">
      <w:r>
        <w:separator/>
      </w:r>
    </w:p>
  </w:endnote>
  <w:endnote w:type="continuationSeparator" w:id="0">
    <w:p w:rsidR="005E0F52" w:rsidRDefault="005E0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E076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68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68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872" w:rsidRDefault="006A28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F52" w:rsidRDefault="005E0F52">
      <w:r>
        <w:separator/>
      </w:r>
    </w:p>
  </w:footnote>
  <w:footnote w:type="continuationSeparator" w:id="0">
    <w:p w:rsidR="005E0F52" w:rsidRDefault="005E0F5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872" w:rsidRDefault="006A28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872" w:rsidRDefault="006A28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872" w:rsidRDefault="006A28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CDF"/>
    <w:rsid w:val="0000184A"/>
    <w:rsid w:val="00012997"/>
    <w:rsid w:val="000621A2"/>
    <w:rsid w:val="00075CEC"/>
    <w:rsid w:val="00106AC7"/>
    <w:rsid w:val="00111985"/>
    <w:rsid w:val="00147532"/>
    <w:rsid w:val="001614BA"/>
    <w:rsid w:val="001E0761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36809"/>
    <w:rsid w:val="00460820"/>
    <w:rsid w:val="00465CDF"/>
    <w:rsid w:val="004704CB"/>
    <w:rsid w:val="004C55DE"/>
    <w:rsid w:val="004D5C77"/>
    <w:rsid w:val="00533E9F"/>
    <w:rsid w:val="0056132E"/>
    <w:rsid w:val="005A5013"/>
    <w:rsid w:val="005C3627"/>
    <w:rsid w:val="005E0F52"/>
    <w:rsid w:val="00641063"/>
    <w:rsid w:val="00664D2F"/>
    <w:rsid w:val="00697D36"/>
    <w:rsid w:val="006A2872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42DB7-1256-4C69-85A2-15CF2D3D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2016-04-14T12:12:00Z</dcterms:created>
  <dcterms:modified xsi:type="dcterms:W3CDTF">2016-04-14T12:12:00Z</dcterms:modified>
</cp:coreProperties>
</file>