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265A8">
      <w:pPr>
        <w:spacing w:before="360"/>
        <w:rPr>
          <w:b/>
          <w:bCs/>
        </w:rPr>
      </w:pPr>
      <w:r w:rsidRPr="007265A8">
        <w:rPr>
          <w:b/>
          <w:bCs/>
        </w:rPr>
        <w:t>Gmina Śrem</w:t>
      </w:r>
    </w:p>
    <w:p w:rsidR="0033076C" w:rsidRDefault="007265A8">
      <w:pPr>
        <w:rPr>
          <w:b/>
          <w:bCs/>
        </w:rPr>
      </w:pPr>
      <w:r w:rsidRPr="007265A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265A8">
        <w:rPr>
          <w:b/>
          <w:bCs/>
        </w:rPr>
        <w:t>1</w:t>
      </w:r>
    </w:p>
    <w:p w:rsidR="0033076C" w:rsidRDefault="007265A8">
      <w:pPr>
        <w:rPr>
          <w:b/>
          <w:bCs/>
        </w:rPr>
      </w:pPr>
      <w:r w:rsidRPr="007265A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265A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265A8" w:rsidRPr="007265A8">
        <w:rPr>
          <w:b/>
          <w:bCs/>
        </w:rPr>
        <w:t>BP.271.9.2016.BS/3</w:t>
      </w:r>
      <w:r>
        <w:tab/>
        <w:t xml:space="preserve"> </w:t>
      </w:r>
      <w:r w:rsidR="007265A8" w:rsidRPr="007265A8">
        <w:t>Śrem</w:t>
      </w:r>
      <w:r>
        <w:t xml:space="preserve"> dnia: </w:t>
      </w:r>
      <w:r w:rsidR="007265A8" w:rsidRPr="007265A8">
        <w:t>2016-03-30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265A8" w:rsidRPr="007265A8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7265A8" w:rsidRPr="007265A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265A8">
      <w:pPr>
        <w:spacing w:before="120" w:after="120"/>
        <w:jc w:val="center"/>
        <w:rPr>
          <w:b/>
        </w:rPr>
      </w:pPr>
      <w:r w:rsidRPr="007265A8">
        <w:rPr>
          <w:b/>
        </w:rPr>
        <w:t>Modernizacja dróg asfaltowych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65A8" w:rsidTr="00EA48E6">
        <w:trPr>
          <w:cantSplit/>
        </w:trPr>
        <w:tc>
          <w:tcPr>
            <w:tcW w:w="9210" w:type="dxa"/>
          </w:tcPr>
          <w:p w:rsidR="007265A8" w:rsidRDefault="007265A8" w:rsidP="00EA48E6">
            <w:pPr>
              <w:spacing w:line="360" w:lineRule="auto"/>
              <w:ind w:firstLine="284"/>
              <w:jc w:val="both"/>
              <w:rPr>
                <w:b/>
              </w:rPr>
            </w:pPr>
            <w:r w:rsidRPr="007265A8">
              <w:rPr>
                <w:b/>
              </w:rPr>
              <w:lastRenderedPageBreak/>
              <w:t>CYNK Edward Cynka i wspólnicy</w:t>
            </w:r>
          </w:p>
          <w:p w:rsidR="007265A8" w:rsidRDefault="007265A8" w:rsidP="00EA48E6">
            <w:pPr>
              <w:spacing w:line="360" w:lineRule="auto"/>
              <w:ind w:firstLine="284"/>
              <w:jc w:val="both"/>
              <w:rPr>
                <w:b/>
              </w:rPr>
            </w:pPr>
            <w:r w:rsidRPr="007265A8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7265A8">
              <w:rPr>
                <w:b/>
              </w:rPr>
              <w:t>8</w:t>
            </w:r>
          </w:p>
          <w:p w:rsidR="007265A8" w:rsidRDefault="007265A8" w:rsidP="00EA48E6">
            <w:pPr>
              <w:spacing w:line="360" w:lineRule="auto"/>
              <w:ind w:firstLine="284"/>
              <w:jc w:val="both"/>
              <w:rPr>
                <w:b/>
              </w:rPr>
            </w:pPr>
            <w:r w:rsidRPr="007265A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265A8">
              <w:rPr>
                <w:b/>
              </w:rPr>
              <w:t>Śrem</w:t>
            </w:r>
          </w:p>
          <w:p w:rsidR="007265A8" w:rsidRDefault="007265A8" w:rsidP="00EA48E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265A8" w:rsidRDefault="007265A8" w:rsidP="00EA48E6">
            <w:pPr>
              <w:spacing w:line="360" w:lineRule="auto"/>
              <w:ind w:firstLine="284"/>
              <w:jc w:val="both"/>
              <w:rPr>
                <w:b/>
              </w:rPr>
            </w:pPr>
            <w:r w:rsidRPr="007265A8">
              <w:t>Modernizacja dróg asfaltowych na terenie miasta i gminy  Śrem</w:t>
            </w:r>
            <w:r>
              <w:t xml:space="preserve"> za cenę </w:t>
            </w:r>
            <w:r w:rsidRPr="007265A8">
              <w:rPr>
                <w:b/>
              </w:rPr>
              <w:t xml:space="preserve">remont  1m2 nawierzchni wykonany masą asfaltową z zacięciem krawędzi piłą do 3cm - 17.83 zł; za każdy następny 1 cm - 24.60 zł; remont wykonany masą asfaltową bez zacięcia krawędzi do 3 cm - 12.30 zł; za każdy następny 1 cm - 11.07 zł; wykonany masą asfaltową na zimno z zacięciem krawędzi do 3 cm - 16.60 zł; za </w:t>
            </w:r>
            <w:proofErr w:type="spellStart"/>
            <w:r w:rsidRPr="007265A8">
              <w:rPr>
                <w:b/>
              </w:rPr>
              <w:t>kazdy</w:t>
            </w:r>
            <w:proofErr w:type="spellEnd"/>
            <w:r w:rsidRPr="007265A8">
              <w:rPr>
                <w:b/>
              </w:rPr>
              <w:t xml:space="preserve"> następny 1 cm - 16.60 zł; wykonany emulsją i grysem do 2 cm - 0.55 zł; za każdy następny 1 cm - 3.69 zł; 1mb krawężnika grubości 15 cm na ławie betonowej z materiałem - 20.91 zł; 1 </w:t>
            </w:r>
            <w:proofErr w:type="spellStart"/>
            <w:r w:rsidRPr="007265A8">
              <w:rPr>
                <w:b/>
              </w:rPr>
              <w:t>mb</w:t>
            </w:r>
            <w:proofErr w:type="spellEnd"/>
            <w:r w:rsidRPr="007265A8">
              <w:rPr>
                <w:b/>
              </w:rPr>
              <w:t xml:space="preserve"> krawężnika grubości 15 cm na ławie betonowej bez materiału - 10.82 zł; 1mb krawężnika grubości 20 cm na ławie betonowej z materiałem - 20.90 zł; 1mb krawężnika grubości 20 cm na ławie betonowej bez materiałem - 10.82 zł; przełożenie 1 </w:t>
            </w:r>
            <w:proofErr w:type="spellStart"/>
            <w:r w:rsidRPr="007265A8">
              <w:rPr>
                <w:b/>
              </w:rPr>
              <w:t>mb</w:t>
            </w:r>
            <w:proofErr w:type="spellEnd"/>
            <w:r w:rsidRPr="007265A8">
              <w:rPr>
                <w:b/>
              </w:rPr>
              <w:t xml:space="preserve"> krawężnika 15 cm na ławie betonowej - 10.82 zł; przełożenie 1 </w:t>
            </w:r>
            <w:proofErr w:type="spellStart"/>
            <w:r w:rsidRPr="007265A8">
              <w:rPr>
                <w:b/>
              </w:rPr>
              <w:t>mb</w:t>
            </w:r>
            <w:proofErr w:type="spellEnd"/>
            <w:r w:rsidRPr="007265A8">
              <w:rPr>
                <w:b/>
              </w:rPr>
              <w:t xml:space="preserve"> krawężnika 20 cm na ławie betonowej - 10.82 zł; uzupełnienie 1 m2 oznakowania poziomego farbami chlorokauczukowymi - 5.90 zł; cięcie piłą 1 </w:t>
            </w:r>
            <w:proofErr w:type="spellStart"/>
            <w:r w:rsidRPr="007265A8">
              <w:rPr>
                <w:b/>
              </w:rPr>
              <w:t>mb</w:t>
            </w:r>
            <w:proofErr w:type="spellEnd"/>
            <w:r w:rsidRPr="007265A8">
              <w:rPr>
                <w:b/>
              </w:rPr>
              <w:t xml:space="preserve"> nawierzchni asfaltowej - 0.74 zł; regulacja </w:t>
            </w:r>
            <w:proofErr w:type="spellStart"/>
            <w:r w:rsidRPr="007265A8">
              <w:rPr>
                <w:b/>
              </w:rPr>
              <w:t>wysokosciowa</w:t>
            </w:r>
            <w:proofErr w:type="spellEnd"/>
            <w:r w:rsidRPr="007265A8">
              <w:rPr>
                <w:b/>
              </w:rPr>
              <w:t xml:space="preserve"> zaworu wodociągowego lub gazowego - 27.06 zł; regulacja wysokościowa studzienki rewizyjnej - 15.99 zł; regulacja wysokościowa studzienki ściekowej - 15.99 zł; regulacja wysokościowa studzienki teletechnicznej - 15.99 zł; koszt 1 r-b - 9.90 zł;</w:t>
            </w:r>
          </w:p>
          <w:p w:rsidR="007265A8" w:rsidRDefault="007265A8" w:rsidP="00EA48E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265A8" w:rsidRDefault="007265A8" w:rsidP="00EA48E6">
            <w:pPr>
              <w:spacing w:line="360" w:lineRule="auto"/>
              <w:ind w:firstLine="284"/>
              <w:jc w:val="both"/>
            </w:pPr>
            <w:r w:rsidRPr="007265A8">
              <w:t>oferta najkorzystniejsza cenowo,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remont  1m2 nawierzchni wykonany masą asfaltową z zacięciem krawędzi piłą do 3cm</w:t>
            </w:r>
          </w:p>
        </w:tc>
        <w:tc>
          <w:tcPr>
            <w:tcW w:w="771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remont wykonany masą asfaltową bez zacięcia krawędzi do 3 cm</w:t>
            </w:r>
          </w:p>
        </w:tc>
        <w:tc>
          <w:tcPr>
            <w:tcW w:w="771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1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2" w:type="dxa"/>
            <w:vAlign w:val="center"/>
          </w:tcPr>
          <w:p w:rsidR="000B6515" w:rsidRPr="005811DF" w:rsidRDefault="007265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wykonany emulsją i grysem do 2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265A8" w:rsidRPr="005811DF" w:rsidTr="00EA48E6">
        <w:tc>
          <w:tcPr>
            <w:tcW w:w="54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19,00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10,83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9,00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95,83</w:t>
            </w:r>
          </w:p>
        </w:tc>
      </w:tr>
      <w:tr w:rsidR="007265A8" w:rsidRPr="005811DF" w:rsidTr="00EA48E6">
        <w:tc>
          <w:tcPr>
            <w:tcW w:w="54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Budowlano-Remontowo-Drogowa Dariusz </w:t>
            </w:r>
            <w:proofErr w:type="spellStart"/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65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7,65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2,78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0,52</w:t>
            </w:r>
          </w:p>
        </w:tc>
        <w:tc>
          <w:tcPr>
            <w:tcW w:w="771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0,39</w:t>
            </w:r>
          </w:p>
        </w:tc>
        <w:tc>
          <w:tcPr>
            <w:tcW w:w="772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0,14</w:t>
            </w:r>
          </w:p>
        </w:tc>
        <w:tc>
          <w:tcPr>
            <w:tcW w:w="1260" w:type="dxa"/>
            <w:vAlign w:val="center"/>
          </w:tcPr>
          <w:p w:rsidR="007265A8" w:rsidRPr="005811DF" w:rsidRDefault="007265A8" w:rsidP="00EA48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5A8">
              <w:rPr>
                <w:rFonts w:ascii="Times New Roman" w:hAnsi="Times New Roman" w:cs="Times New Roman"/>
                <w:sz w:val="18"/>
                <w:szCs w:val="18"/>
              </w:rPr>
              <w:t xml:space="preserve">  40,62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265A8">
            <w:r w:rsidRPr="007265A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265A8">
            <w:r w:rsidRPr="007265A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265A8">
        <w:t xml:space="preserve"> </w:t>
      </w:r>
      <w:r w:rsidR="007265A8" w:rsidRPr="0012155B">
        <w:t xml:space="preserve"> nie krótszym niż 10 dni od dnia przesłania niniejszego zawiadomienia o wyborze najkorzystniejszej oferty</w:t>
      </w:r>
      <w:r w:rsidR="007265A8">
        <w:t>.</w:t>
      </w:r>
      <w:r w:rsidR="007265A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265A8">
      <w:pPr>
        <w:spacing w:before="120" w:after="120"/>
        <w:ind w:left="4680"/>
        <w:jc w:val="center"/>
        <w:rPr>
          <w:bCs/>
          <w:vertAlign w:val="superscript"/>
        </w:rPr>
      </w:pPr>
      <w:r w:rsidRPr="007265A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265A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02B" w:rsidRDefault="00A8602B">
      <w:r>
        <w:separator/>
      </w:r>
    </w:p>
  </w:endnote>
  <w:endnote w:type="continuationSeparator" w:id="0">
    <w:p w:rsidR="00A8602B" w:rsidRDefault="00A8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5A8" w:rsidRDefault="007265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5A8" w:rsidRDefault="00726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02B" w:rsidRDefault="00A8602B">
      <w:r>
        <w:separator/>
      </w:r>
    </w:p>
  </w:footnote>
  <w:footnote w:type="continuationSeparator" w:id="0">
    <w:p w:rsidR="00A8602B" w:rsidRDefault="00A86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5A8" w:rsidRDefault="007265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5A8" w:rsidRDefault="007265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5A8" w:rsidRDefault="007265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9D"/>
    <w:rsid w:val="00034F15"/>
    <w:rsid w:val="00095FA1"/>
    <w:rsid w:val="000B6515"/>
    <w:rsid w:val="000D1E6C"/>
    <w:rsid w:val="000D6259"/>
    <w:rsid w:val="001D23FB"/>
    <w:rsid w:val="001F1559"/>
    <w:rsid w:val="001F67FA"/>
    <w:rsid w:val="002371E6"/>
    <w:rsid w:val="00251690"/>
    <w:rsid w:val="002F587A"/>
    <w:rsid w:val="0033076C"/>
    <w:rsid w:val="003C27EC"/>
    <w:rsid w:val="0042109D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265A8"/>
    <w:rsid w:val="007E5104"/>
    <w:rsid w:val="007E7D8F"/>
    <w:rsid w:val="00802201"/>
    <w:rsid w:val="008113FF"/>
    <w:rsid w:val="008569BA"/>
    <w:rsid w:val="008C0372"/>
    <w:rsid w:val="00917FEB"/>
    <w:rsid w:val="00953D9A"/>
    <w:rsid w:val="00A8602B"/>
    <w:rsid w:val="00AD5B8D"/>
    <w:rsid w:val="00AE6513"/>
    <w:rsid w:val="00B37924"/>
    <w:rsid w:val="00BA1245"/>
    <w:rsid w:val="00CB2D22"/>
    <w:rsid w:val="00D05A79"/>
    <w:rsid w:val="00D26C67"/>
    <w:rsid w:val="00D5181E"/>
    <w:rsid w:val="00DE7CD3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1900-12-31T22:00:00Z</cp:lastPrinted>
  <dcterms:created xsi:type="dcterms:W3CDTF">2016-03-30T11:44:00Z</dcterms:created>
  <dcterms:modified xsi:type="dcterms:W3CDTF">2016-03-30T11:50:00Z</dcterms:modified>
</cp:coreProperties>
</file>