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045718">
      <w:pPr>
        <w:spacing w:before="360"/>
        <w:rPr>
          <w:b/>
          <w:bCs/>
        </w:rPr>
      </w:pPr>
      <w:r w:rsidRPr="00045718">
        <w:rPr>
          <w:b/>
          <w:bCs/>
        </w:rPr>
        <w:t>Gmina Śrem</w:t>
      </w:r>
    </w:p>
    <w:p w:rsidR="0033076C" w:rsidRDefault="00045718">
      <w:pPr>
        <w:rPr>
          <w:b/>
          <w:bCs/>
        </w:rPr>
      </w:pPr>
      <w:r w:rsidRPr="0004571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045718">
        <w:rPr>
          <w:b/>
          <w:bCs/>
        </w:rPr>
        <w:t>1</w:t>
      </w:r>
    </w:p>
    <w:p w:rsidR="0075736B" w:rsidRDefault="00045718" w:rsidP="0075736B">
      <w:pPr>
        <w:rPr>
          <w:b/>
          <w:bCs/>
        </w:rPr>
      </w:pPr>
      <w:r w:rsidRPr="0004571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045718">
        <w:rPr>
          <w:b/>
          <w:bCs/>
        </w:rPr>
        <w:t>Śrem</w:t>
      </w:r>
    </w:p>
    <w:p w:rsidR="0033076C" w:rsidRPr="0075736B" w:rsidRDefault="0033076C" w:rsidP="0075736B">
      <w:pPr>
        <w:rPr>
          <w:b/>
          <w:bCs/>
        </w:rPr>
      </w:pPr>
      <w:r>
        <w:rPr>
          <w:b/>
          <w:bCs/>
        </w:rPr>
        <w:t xml:space="preserve">Pismo: </w:t>
      </w:r>
      <w:r w:rsidR="00045718" w:rsidRPr="00045718">
        <w:rPr>
          <w:b/>
          <w:bCs/>
        </w:rPr>
        <w:t>BP.271.12.2016.BS/2</w:t>
      </w:r>
      <w:r>
        <w:tab/>
        <w:t xml:space="preserve"> </w:t>
      </w:r>
      <w:r w:rsidR="0075736B">
        <w:tab/>
      </w:r>
      <w:r w:rsidR="0075736B">
        <w:tab/>
      </w:r>
      <w:r w:rsidR="0075736B">
        <w:tab/>
      </w:r>
      <w:r w:rsidR="0075736B">
        <w:tab/>
      </w:r>
      <w:r w:rsidR="00045718" w:rsidRPr="00045718">
        <w:t>Śrem</w:t>
      </w:r>
      <w:r>
        <w:t xml:space="preserve"> dnia: </w:t>
      </w:r>
      <w:r w:rsidR="00045718" w:rsidRPr="00045718">
        <w:t>2016-03-25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045718" w:rsidRPr="00045718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045718" w:rsidRPr="0004571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045718">
      <w:pPr>
        <w:spacing w:before="120" w:after="120"/>
        <w:jc w:val="center"/>
        <w:rPr>
          <w:b/>
        </w:rPr>
      </w:pPr>
      <w:r w:rsidRPr="00045718">
        <w:rPr>
          <w:b/>
        </w:rPr>
        <w:t>Remont  lokali mieszkalnych ul. Poznańska 9/14 i ul. Wawrzyniaka 5/10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45718" w:rsidTr="00BC2E8D">
        <w:trPr>
          <w:cantSplit/>
        </w:trPr>
        <w:tc>
          <w:tcPr>
            <w:tcW w:w="9210" w:type="dxa"/>
          </w:tcPr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 w:rsidRPr="00045718">
              <w:rPr>
                <w:b/>
              </w:rPr>
              <w:t xml:space="preserve">Stolarstwo </w:t>
            </w:r>
            <w:proofErr w:type="spellStart"/>
            <w:r w:rsidRPr="00045718">
              <w:rPr>
                <w:b/>
              </w:rPr>
              <w:t>Hołderny</w:t>
            </w:r>
            <w:proofErr w:type="spellEnd"/>
            <w:r w:rsidRPr="00045718">
              <w:rPr>
                <w:b/>
              </w:rPr>
              <w:t xml:space="preserve"> Adam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 w:rsidRPr="00045718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045718">
              <w:rPr>
                <w:b/>
              </w:rPr>
              <w:t>2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 w:rsidRPr="0004571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45718">
              <w:rPr>
                <w:b/>
              </w:rPr>
              <w:t>Mechlin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75736B">
              <w:t xml:space="preserve"> </w:t>
            </w:r>
            <w:r w:rsidRPr="00045718">
              <w:t>Remont lokalu mieszkalnego przy ul. Poznańska 9/14 w Śremie</w:t>
            </w:r>
            <w:r>
              <w:t xml:space="preserve"> za cenę </w:t>
            </w:r>
            <w:r w:rsidRPr="00045718">
              <w:rPr>
                <w:b/>
              </w:rPr>
              <w:t>32 610.60 zł</w:t>
            </w:r>
          </w:p>
          <w:p w:rsidR="00045718" w:rsidRDefault="00045718" w:rsidP="00BC2E8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</w:pPr>
            <w:r w:rsidRPr="00045718">
              <w:t>oferta najkorzystniejsza w bilansie ceny i terminu wykonania zamówienia</w:t>
            </w:r>
          </w:p>
        </w:tc>
      </w:tr>
      <w:tr w:rsidR="00045718" w:rsidTr="00BC2E8D">
        <w:trPr>
          <w:cantSplit/>
        </w:trPr>
        <w:tc>
          <w:tcPr>
            <w:tcW w:w="9210" w:type="dxa"/>
          </w:tcPr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 w:rsidRPr="00045718">
              <w:rPr>
                <w:b/>
              </w:rPr>
              <w:t xml:space="preserve">Stolarstwo </w:t>
            </w:r>
            <w:proofErr w:type="spellStart"/>
            <w:r w:rsidRPr="00045718">
              <w:rPr>
                <w:b/>
              </w:rPr>
              <w:t>Hołderny</w:t>
            </w:r>
            <w:proofErr w:type="spellEnd"/>
            <w:r w:rsidRPr="00045718">
              <w:rPr>
                <w:b/>
              </w:rPr>
              <w:t xml:space="preserve"> Adam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 w:rsidRPr="00045718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045718">
              <w:rPr>
                <w:b/>
              </w:rPr>
              <w:t>2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 w:rsidRPr="0004571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45718">
              <w:rPr>
                <w:b/>
              </w:rPr>
              <w:t>Mechlin</w:t>
            </w:r>
          </w:p>
          <w:p w:rsidR="0075736B" w:rsidRDefault="00045718" w:rsidP="00BC2E8D">
            <w:pPr>
              <w:spacing w:line="360" w:lineRule="auto"/>
              <w:ind w:firstLine="284"/>
              <w:jc w:val="both"/>
            </w:pPr>
            <w:r>
              <w:t>na:</w:t>
            </w:r>
            <w:r w:rsidR="0075736B">
              <w:t xml:space="preserve"> 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  <w:rPr>
                <w:b/>
              </w:rPr>
            </w:pPr>
            <w:r w:rsidRPr="00045718">
              <w:t>Remont lokalu mieszkalnego przy ul. Wawrzyniaka 5/10 w Śremie</w:t>
            </w:r>
            <w:r>
              <w:t xml:space="preserve"> za cenę </w:t>
            </w:r>
            <w:r w:rsidRPr="00045718">
              <w:rPr>
                <w:b/>
              </w:rPr>
              <w:t>28 436.40 zł</w:t>
            </w:r>
          </w:p>
          <w:p w:rsidR="00045718" w:rsidRDefault="00045718" w:rsidP="00BC2E8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45718" w:rsidRDefault="00045718" w:rsidP="00BC2E8D">
            <w:pPr>
              <w:spacing w:line="360" w:lineRule="auto"/>
              <w:ind w:firstLine="284"/>
              <w:jc w:val="both"/>
            </w:pPr>
            <w:r w:rsidRPr="00045718">
              <w:t>oferta najkorzystniejsza w bilansie ceny i terminu wykonania zamówienia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0457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457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0457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1" w:type="dxa"/>
            <w:vAlign w:val="center"/>
          </w:tcPr>
          <w:p w:rsidR="000B6515" w:rsidRPr="005811DF" w:rsidRDefault="000457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45718" w:rsidRPr="005811DF" w:rsidTr="00BC2E8D">
        <w:tc>
          <w:tcPr>
            <w:tcW w:w="54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45718" w:rsidRPr="005811DF" w:rsidTr="00BC2E8D">
        <w:tc>
          <w:tcPr>
            <w:tcW w:w="54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74,56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17,50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92,06</w:t>
            </w:r>
          </w:p>
        </w:tc>
      </w:tr>
      <w:tr w:rsidR="00045718" w:rsidRPr="005811DF" w:rsidTr="00BC2E8D">
        <w:tc>
          <w:tcPr>
            <w:tcW w:w="54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45718" w:rsidRPr="005811DF" w:rsidTr="00BC2E8D">
        <w:tc>
          <w:tcPr>
            <w:tcW w:w="54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Usługowo-Handlowa Wiesław </w:t>
            </w:r>
            <w:proofErr w:type="spellStart"/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Antoszkiewicz</w:t>
            </w:r>
            <w:proofErr w:type="spellEnd"/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Kieczyn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9B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63-130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Książ Wielkopolski</w:t>
            </w:r>
          </w:p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57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76,38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9,03</w:t>
            </w: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5718" w:rsidRPr="005811DF" w:rsidRDefault="00045718" w:rsidP="00BC2E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718">
              <w:rPr>
                <w:rFonts w:ascii="Times New Roman" w:hAnsi="Times New Roman" w:cs="Times New Roman"/>
                <w:sz w:val="18"/>
                <w:szCs w:val="18"/>
              </w:rPr>
              <w:t xml:space="preserve">  85,41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45718">
            <w:r w:rsidRPr="0004571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45718">
            <w:r w:rsidRPr="0004571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45718">
        <w:t xml:space="preserve"> </w:t>
      </w:r>
      <w:r w:rsidR="00045718" w:rsidRPr="0012155B">
        <w:t xml:space="preserve"> nie krótszym niż 10 dni od dnia przesłania niniejszego zawiadomienia o wyborze najkorzystniejszej oferty</w:t>
      </w:r>
      <w:r w:rsidR="00045718">
        <w:t>.</w:t>
      </w:r>
      <w:r w:rsidR="00045718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4D5AA3">
      <w:pPr>
        <w:spacing w:line="360" w:lineRule="auto"/>
        <w:jc w:val="both"/>
        <w:rPr>
          <w:u w:val="dotted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</w:t>
      </w:r>
      <w:r w:rsidR="004D5AA3">
        <w:rPr>
          <w:bCs/>
        </w:rPr>
        <w:t>tawy Prawo Zamówień Publicznych.</w:t>
      </w:r>
      <w:bookmarkStart w:id="0" w:name="_GoBack"/>
      <w:bookmarkEnd w:id="0"/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045718">
      <w:pPr>
        <w:spacing w:before="120" w:after="120"/>
        <w:ind w:left="4680"/>
        <w:jc w:val="center"/>
        <w:rPr>
          <w:bCs/>
          <w:vertAlign w:val="superscript"/>
        </w:rPr>
      </w:pPr>
      <w:r w:rsidRPr="0004571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04571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96C" w:rsidRDefault="0021796C">
      <w:r>
        <w:separator/>
      </w:r>
    </w:p>
  </w:endnote>
  <w:endnote w:type="continuationSeparator" w:id="0">
    <w:p w:rsidR="0021796C" w:rsidRDefault="0021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18" w:rsidRDefault="000457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18" w:rsidRDefault="000457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96C" w:rsidRDefault="0021796C">
      <w:r>
        <w:separator/>
      </w:r>
    </w:p>
  </w:footnote>
  <w:footnote w:type="continuationSeparator" w:id="0">
    <w:p w:rsidR="0021796C" w:rsidRDefault="00217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18" w:rsidRDefault="000457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18" w:rsidRDefault="000457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718" w:rsidRDefault="000457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FE"/>
    <w:rsid w:val="00034F15"/>
    <w:rsid w:val="00045718"/>
    <w:rsid w:val="00095FA1"/>
    <w:rsid w:val="000B6515"/>
    <w:rsid w:val="000D1E6C"/>
    <w:rsid w:val="000D6259"/>
    <w:rsid w:val="001F1559"/>
    <w:rsid w:val="001F67FA"/>
    <w:rsid w:val="0021796C"/>
    <w:rsid w:val="002371E6"/>
    <w:rsid w:val="00251690"/>
    <w:rsid w:val="002F587A"/>
    <w:rsid w:val="0033076C"/>
    <w:rsid w:val="00397DFE"/>
    <w:rsid w:val="003C27EC"/>
    <w:rsid w:val="004B5777"/>
    <w:rsid w:val="004D5AA3"/>
    <w:rsid w:val="005652D5"/>
    <w:rsid w:val="005811DF"/>
    <w:rsid w:val="00596F83"/>
    <w:rsid w:val="0060301B"/>
    <w:rsid w:val="00614A9B"/>
    <w:rsid w:val="00654E82"/>
    <w:rsid w:val="0068637A"/>
    <w:rsid w:val="006B7962"/>
    <w:rsid w:val="006F0507"/>
    <w:rsid w:val="0075736B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2016-03-25T10:52:00Z</dcterms:created>
  <dcterms:modified xsi:type="dcterms:W3CDTF">2016-03-25T10:52:00Z</dcterms:modified>
</cp:coreProperties>
</file>