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50A3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F7CAF" w:rsidRPr="00BF7CA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7CAF" w:rsidRPr="00BF7CAF">
        <w:rPr>
          <w:b/>
          <w:sz w:val="24"/>
        </w:rPr>
        <w:t>BP.271.11.2016.BS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7CAF" w:rsidRPr="00BF7CAF">
        <w:rPr>
          <w:b/>
        </w:rPr>
        <w:t>przetarg nieograniczony</w:t>
      </w:r>
      <w:r w:rsidR="00753DC1">
        <w:t xml:space="preserve"> na:</w:t>
      </w:r>
    </w:p>
    <w:p w:rsidR="0000184A" w:rsidRDefault="00BF7CA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7CAF">
        <w:rPr>
          <w:b/>
          <w:sz w:val="24"/>
          <w:szCs w:val="24"/>
        </w:rPr>
        <w:t>Odbiór odpadów komunalnych z terenu miasta i wsi gminy Śrem na okres 36 miesięcy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7CAF" w:rsidRPr="00BF7CA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7CAF" w:rsidRPr="00BF7CAF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F7CAF" w:rsidRPr="00BF7CA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39D" w:rsidRDefault="0045439D">
      <w:r>
        <w:separator/>
      </w:r>
    </w:p>
  </w:endnote>
  <w:endnote w:type="continuationSeparator" w:id="0">
    <w:p w:rsidR="0045439D" w:rsidRDefault="00454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50A3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25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25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AF" w:rsidRDefault="00BF7C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39D" w:rsidRDefault="0045439D">
      <w:r>
        <w:separator/>
      </w:r>
    </w:p>
  </w:footnote>
  <w:footnote w:type="continuationSeparator" w:id="0">
    <w:p w:rsidR="0045439D" w:rsidRDefault="0045439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AF" w:rsidRDefault="00BF7C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AF" w:rsidRDefault="00BF7C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AF" w:rsidRDefault="00BF7C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4B6"/>
    <w:rsid w:val="0000184A"/>
    <w:rsid w:val="00012997"/>
    <w:rsid w:val="000424B6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5439D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5DD"/>
    <w:rsid w:val="00A24942"/>
    <w:rsid w:val="00A311C9"/>
    <w:rsid w:val="00A46EFE"/>
    <w:rsid w:val="00A50A37"/>
    <w:rsid w:val="00A807A7"/>
    <w:rsid w:val="00AB6C06"/>
    <w:rsid w:val="00AB7377"/>
    <w:rsid w:val="00AD329C"/>
    <w:rsid w:val="00B26102"/>
    <w:rsid w:val="00B45ED4"/>
    <w:rsid w:val="00B54FB4"/>
    <w:rsid w:val="00BE6092"/>
    <w:rsid w:val="00BF7CA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2BF01-BF3F-4FDA-B3C3-D663C1FBB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2016-03-18T10:46:00Z</dcterms:created>
  <dcterms:modified xsi:type="dcterms:W3CDTF">2016-03-18T10:46:00Z</dcterms:modified>
</cp:coreProperties>
</file>