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D79EC" w:rsidRPr="00FD79EC">
        <w:rPr>
          <w:b/>
          <w:i w:val="0"/>
        </w:rPr>
        <w:t>1</w:t>
      </w:r>
    </w:p>
    <w:p w:rsidR="006F646A" w:rsidRDefault="00643F9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D79EC" w:rsidRPr="00FD79E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D79EC" w:rsidRPr="00FD79EC">
        <w:rPr>
          <w:b/>
        </w:rPr>
        <w:t>Budowa ul. Krętej w Śremie - etap I - kanalizacja deszczowa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FE7" w:rsidRDefault="00EB3FE7">
      <w:r>
        <w:separator/>
      </w:r>
    </w:p>
  </w:endnote>
  <w:endnote w:type="continuationSeparator" w:id="0">
    <w:p w:rsidR="00EB3FE7" w:rsidRDefault="00EB3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43F9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B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B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1F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FE7" w:rsidRDefault="00EB3FE7">
      <w:r>
        <w:separator/>
      </w:r>
    </w:p>
  </w:footnote>
  <w:footnote w:type="continuationSeparator" w:id="0">
    <w:p w:rsidR="00EB3FE7" w:rsidRDefault="00EB3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EC" w:rsidRDefault="00FD79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EC" w:rsidRDefault="00FD79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9EC" w:rsidRDefault="00FD79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F61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43F97"/>
    <w:rsid w:val="00695AE8"/>
    <w:rsid w:val="006D5B57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01F61"/>
    <w:rsid w:val="00C17AA6"/>
    <w:rsid w:val="00CA3550"/>
    <w:rsid w:val="00CB3539"/>
    <w:rsid w:val="00D23A0C"/>
    <w:rsid w:val="00D30B74"/>
    <w:rsid w:val="00EB3FE7"/>
    <w:rsid w:val="00FB5AFA"/>
    <w:rsid w:val="00FD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2016-03-18T11:59:00Z</dcterms:created>
  <dcterms:modified xsi:type="dcterms:W3CDTF">2016-03-18T11:59:00Z</dcterms:modified>
</cp:coreProperties>
</file>