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41E5F">
      <w:pPr>
        <w:spacing w:before="360"/>
        <w:rPr>
          <w:b/>
          <w:bCs/>
        </w:rPr>
      </w:pPr>
      <w:r w:rsidRPr="00541E5F">
        <w:rPr>
          <w:b/>
          <w:bCs/>
        </w:rPr>
        <w:t>Gmina Śrem</w:t>
      </w:r>
    </w:p>
    <w:p w:rsidR="0033076C" w:rsidRDefault="00541E5F">
      <w:pPr>
        <w:rPr>
          <w:b/>
          <w:bCs/>
        </w:rPr>
      </w:pPr>
      <w:r w:rsidRPr="00541E5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41E5F">
        <w:rPr>
          <w:b/>
          <w:bCs/>
        </w:rPr>
        <w:t>1</w:t>
      </w:r>
    </w:p>
    <w:p w:rsidR="0033076C" w:rsidRDefault="00541E5F">
      <w:pPr>
        <w:rPr>
          <w:b/>
          <w:bCs/>
        </w:rPr>
      </w:pPr>
      <w:r w:rsidRPr="00541E5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41E5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41E5F" w:rsidRPr="00541E5F">
        <w:rPr>
          <w:b/>
          <w:bCs/>
        </w:rPr>
        <w:t>BP.17`.7.2016.BS/3</w:t>
      </w:r>
      <w:r>
        <w:tab/>
        <w:t xml:space="preserve"> </w:t>
      </w:r>
      <w:r w:rsidR="00541E5F" w:rsidRPr="00541E5F">
        <w:t>Śrem</w:t>
      </w:r>
      <w:r>
        <w:t xml:space="preserve"> dnia: </w:t>
      </w:r>
      <w:r w:rsidR="00541E5F" w:rsidRPr="00541E5F">
        <w:t>2016-03-14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41E5F" w:rsidRPr="00541E5F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541E5F" w:rsidRPr="00541E5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41E5F">
      <w:pPr>
        <w:spacing w:before="120" w:after="120"/>
        <w:jc w:val="center"/>
        <w:rPr>
          <w:b/>
        </w:rPr>
      </w:pPr>
      <w:r w:rsidRPr="00541E5F">
        <w:rPr>
          <w:b/>
        </w:rPr>
        <w:t>Budowa ul. Fiołkowej w Psarskim - etap II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41E5F" w:rsidTr="007D3967">
        <w:trPr>
          <w:cantSplit/>
        </w:trPr>
        <w:tc>
          <w:tcPr>
            <w:tcW w:w="9210" w:type="dxa"/>
          </w:tcPr>
          <w:p w:rsidR="00541E5F" w:rsidRDefault="00541E5F" w:rsidP="007D3967">
            <w:pPr>
              <w:spacing w:line="360" w:lineRule="auto"/>
              <w:ind w:firstLine="284"/>
              <w:jc w:val="both"/>
              <w:rPr>
                <w:b/>
              </w:rPr>
            </w:pPr>
            <w:r w:rsidRPr="00541E5F">
              <w:rPr>
                <w:b/>
              </w:rPr>
              <w:t xml:space="preserve">KOMPLEX-BRUK s.c. R. </w:t>
            </w:r>
            <w:proofErr w:type="spellStart"/>
            <w:r w:rsidRPr="00541E5F">
              <w:rPr>
                <w:b/>
              </w:rPr>
              <w:t>Kociałkowski</w:t>
            </w:r>
            <w:proofErr w:type="spellEnd"/>
            <w:r w:rsidRPr="00541E5F">
              <w:rPr>
                <w:b/>
              </w:rPr>
              <w:t>- D. Kurzawa</w:t>
            </w:r>
          </w:p>
          <w:p w:rsidR="00541E5F" w:rsidRDefault="00541E5F" w:rsidP="007D3967">
            <w:pPr>
              <w:spacing w:line="360" w:lineRule="auto"/>
              <w:ind w:firstLine="284"/>
              <w:jc w:val="both"/>
              <w:rPr>
                <w:b/>
              </w:rPr>
            </w:pPr>
            <w:r w:rsidRPr="00541E5F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541E5F">
              <w:rPr>
                <w:b/>
              </w:rPr>
              <w:t>4/90</w:t>
            </w:r>
          </w:p>
          <w:p w:rsidR="00541E5F" w:rsidRDefault="00541E5F" w:rsidP="007D3967">
            <w:pPr>
              <w:spacing w:line="360" w:lineRule="auto"/>
              <w:ind w:firstLine="284"/>
              <w:jc w:val="both"/>
              <w:rPr>
                <w:b/>
              </w:rPr>
            </w:pPr>
            <w:r w:rsidRPr="00541E5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541E5F">
              <w:rPr>
                <w:b/>
              </w:rPr>
              <w:t>Śrem</w:t>
            </w:r>
          </w:p>
          <w:p w:rsidR="00541E5F" w:rsidRDefault="00541E5F" w:rsidP="007D396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41E5F" w:rsidRDefault="00541E5F" w:rsidP="007D3967">
            <w:pPr>
              <w:spacing w:line="360" w:lineRule="auto"/>
              <w:ind w:firstLine="284"/>
              <w:jc w:val="both"/>
              <w:rPr>
                <w:b/>
              </w:rPr>
            </w:pPr>
            <w:r w:rsidRPr="00541E5F">
              <w:t xml:space="preserve">Budowa ul. Fiołkowej w </w:t>
            </w:r>
            <w:proofErr w:type="spellStart"/>
            <w:r w:rsidRPr="00541E5F">
              <w:t>Psarskiem</w:t>
            </w:r>
            <w:proofErr w:type="spellEnd"/>
            <w:r w:rsidRPr="00541E5F">
              <w:t xml:space="preserve"> - etap II</w:t>
            </w:r>
            <w:r>
              <w:t xml:space="preserve"> za cenę </w:t>
            </w:r>
            <w:r w:rsidRPr="00541E5F">
              <w:rPr>
                <w:b/>
              </w:rPr>
              <w:t>133 008.87 zł</w:t>
            </w:r>
          </w:p>
          <w:p w:rsidR="00541E5F" w:rsidRDefault="00541E5F" w:rsidP="007D396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41E5F" w:rsidRDefault="00541E5F" w:rsidP="007D3967">
            <w:pPr>
              <w:spacing w:line="360" w:lineRule="auto"/>
              <w:ind w:firstLine="284"/>
              <w:jc w:val="both"/>
            </w:pPr>
            <w:r w:rsidRPr="00541E5F">
              <w:t>oferta najkorzystniejsza w bilansie ceny i wydłużenia okresu rękojmi i gwarancji,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41E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541E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>dobrowolne wydłużenie okresu rękojmi ponad 60 miesięcy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41E5F" w:rsidRPr="005811DF" w:rsidTr="007D3967">
        <w:tc>
          <w:tcPr>
            <w:tcW w:w="54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41E5F" w:rsidRPr="005811DF" w:rsidTr="007D3967">
        <w:tc>
          <w:tcPr>
            <w:tcW w:w="54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Robót Drogowych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Marek </w:t>
            </w:r>
            <w:proofErr w:type="spellStart"/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Dachtera</w:t>
            </w:r>
            <w:proofErr w:type="spellEnd"/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Ks. I. Posadzego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5b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62-040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73,15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93,15</w:t>
            </w:r>
          </w:p>
        </w:tc>
      </w:tr>
      <w:tr w:rsidR="00541E5F" w:rsidRPr="005811DF" w:rsidTr="007D3967">
        <w:tc>
          <w:tcPr>
            <w:tcW w:w="54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Białobrzycki</w:t>
            </w:r>
            <w:proofErr w:type="spellEnd"/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Konsorcjum (lider: Firma Budowlano-Remontowo-Drogowa Dariusz </w:t>
            </w:r>
            <w:proofErr w:type="spellStart"/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Białobrzycki</w:t>
            </w:r>
            <w:proofErr w:type="spellEnd"/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Os. Kazimierza Wielkiego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14a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68,84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88,84</w:t>
            </w:r>
          </w:p>
        </w:tc>
      </w:tr>
      <w:tr w:rsidR="00541E5F" w:rsidRPr="005811DF" w:rsidTr="007D3967">
        <w:tc>
          <w:tcPr>
            <w:tcW w:w="54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LECH-DRÓG Leszek Grześkowiak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D.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66,74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86,74</w:t>
            </w:r>
          </w:p>
        </w:tc>
      </w:tr>
      <w:tr w:rsidR="00541E5F" w:rsidRPr="005811DF" w:rsidTr="007D3967">
        <w:tc>
          <w:tcPr>
            <w:tcW w:w="54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A S Piotr Frąckowiak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64,36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84,36</w:t>
            </w:r>
          </w:p>
        </w:tc>
      </w:tr>
      <w:tr w:rsidR="00541E5F" w:rsidRPr="005811DF" w:rsidTr="007D3967">
        <w:tc>
          <w:tcPr>
            <w:tcW w:w="54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P.U.B. BRUKPOL S.C.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62,81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62,81</w:t>
            </w:r>
          </w:p>
        </w:tc>
      </w:tr>
      <w:tr w:rsidR="00541E5F" w:rsidRPr="005811DF" w:rsidTr="007D3967">
        <w:tc>
          <w:tcPr>
            <w:tcW w:w="54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PHU TARGET Marcin Górny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Targowa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62-050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Mosina</w:t>
            </w:r>
          </w:p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E5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40,21</w:t>
            </w: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E5F" w:rsidRPr="005811DF" w:rsidRDefault="00541E5F" w:rsidP="007D39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E5F">
              <w:rPr>
                <w:rFonts w:ascii="Times New Roman" w:hAnsi="Times New Roman" w:cs="Times New Roman"/>
                <w:sz w:val="18"/>
                <w:szCs w:val="18"/>
              </w:rPr>
              <w:t xml:space="preserve">  60,21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41E5F">
            <w:r w:rsidRPr="00541E5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41E5F">
            <w:r w:rsidRPr="00541E5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41E5F">
        <w:t xml:space="preserve"> </w:t>
      </w:r>
      <w:r w:rsidR="00541E5F" w:rsidRPr="0012155B">
        <w:t xml:space="preserve"> nie krótszym niż 10 dni od dnia przesłania niniejszego zawiadomienia o wyborze najkorzystniejszej oferty</w:t>
      </w:r>
      <w:r w:rsidR="00541E5F">
        <w:t>.</w:t>
      </w:r>
      <w:r w:rsidR="00541E5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41E5F">
      <w:pPr>
        <w:spacing w:before="120" w:after="120"/>
        <w:ind w:left="4680"/>
        <w:jc w:val="center"/>
        <w:rPr>
          <w:bCs/>
          <w:vertAlign w:val="superscript"/>
        </w:rPr>
      </w:pPr>
      <w:r w:rsidRPr="00541E5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41E5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E3B" w:rsidRDefault="00777E3B">
      <w:r>
        <w:separator/>
      </w:r>
    </w:p>
  </w:endnote>
  <w:endnote w:type="continuationSeparator" w:id="0">
    <w:p w:rsidR="00777E3B" w:rsidRDefault="00777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E5F" w:rsidRDefault="00541E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E5F" w:rsidRDefault="00541E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E3B" w:rsidRDefault="00777E3B">
      <w:r>
        <w:separator/>
      </w:r>
    </w:p>
  </w:footnote>
  <w:footnote w:type="continuationSeparator" w:id="0">
    <w:p w:rsidR="00777E3B" w:rsidRDefault="00777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E5F" w:rsidRDefault="00541E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E5F" w:rsidRDefault="00541E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E5F" w:rsidRDefault="00541E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11E"/>
    <w:rsid w:val="00034F15"/>
    <w:rsid w:val="00095FA1"/>
    <w:rsid w:val="000B6515"/>
    <w:rsid w:val="000D1E6C"/>
    <w:rsid w:val="000D6259"/>
    <w:rsid w:val="0010711E"/>
    <w:rsid w:val="001F1559"/>
    <w:rsid w:val="001F67FA"/>
    <w:rsid w:val="002371E6"/>
    <w:rsid w:val="00251690"/>
    <w:rsid w:val="002F587A"/>
    <w:rsid w:val="0033076C"/>
    <w:rsid w:val="003C27EC"/>
    <w:rsid w:val="004B5777"/>
    <w:rsid w:val="00541E5F"/>
    <w:rsid w:val="005652D5"/>
    <w:rsid w:val="005811DF"/>
    <w:rsid w:val="00596F83"/>
    <w:rsid w:val="0060301B"/>
    <w:rsid w:val="00654E82"/>
    <w:rsid w:val="0068637A"/>
    <w:rsid w:val="006B7962"/>
    <w:rsid w:val="006F0507"/>
    <w:rsid w:val="00777E3B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BA4564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2016-03-14T13:11:00Z</dcterms:created>
  <dcterms:modified xsi:type="dcterms:W3CDTF">2016-03-14T13:11:00Z</dcterms:modified>
</cp:coreProperties>
</file>