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822042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1B6097" w:rsidRPr="001B609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B6097" w:rsidRPr="001B6097">
        <w:rPr>
          <w:b/>
          <w:sz w:val="24"/>
        </w:rPr>
        <w:t>BP.271.12.2016.BS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B6097" w:rsidRPr="001B6097">
        <w:rPr>
          <w:b/>
        </w:rPr>
        <w:t>przetarg nieograniczony</w:t>
      </w:r>
      <w:r w:rsidR="00753DC1">
        <w:t xml:space="preserve"> na:</w:t>
      </w:r>
    </w:p>
    <w:p w:rsidR="0000184A" w:rsidRDefault="001B609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B6097">
        <w:rPr>
          <w:b/>
          <w:sz w:val="24"/>
          <w:szCs w:val="24"/>
        </w:rPr>
        <w:t>Remont  lokali mieszkalnych ul. Poznańska 9/14 i ul. Wawrzyniaka 5/10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B6097" w:rsidRPr="001B6097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B6097" w:rsidRPr="001B6097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1B6097" w:rsidRPr="001B6097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267" w:rsidRDefault="00B71267">
      <w:r>
        <w:separator/>
      </w:r>
    </w:p>
  </w:endnote>
  <w:endnote w:type="continuationSeparator" w:id="0">
    <w:p w:rsidR="00B71267" w:rsidRDefault="00B7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2204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4E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4E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097" w:rsidRDefault="001B60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267" w:rsidRDefault="00B71267">
      <w:r>
        <w:separator/>
      </w:r>
    </w:p>
  </w:footnote>
  <w:footnote w:type="continuationSeparator" w:id="0">
    <w:p w:rsidR="00B71267" w:rsidRDefault="00B7126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097" w:rsidRDefault="001B60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097" w:rsidRDefault="001B60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097" w:rsidRDefault="001B60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19E"/>
    <w:rsid w:val="0000184A"/>
    <w:rsid w:val="00012997"/>
    <w:rsid w:val="000621A2"/>
    <w:rsid w:val="00075CEC"/>
    <w:rsid w:val="00106AC7"/>
    <w:rsid w:val="00111985"/>
    <w:rsid w:val="00147532"/>
    <w:rsid w:val="001614BA"/>
    <w:rsid w:val="001B6097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22042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71267"/>
    <w:rsid w:val="00BE6092"/>
    <w:rsid w:val="00CB4EC7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519E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6815C-7FFB-427C-814E-E8D03DAD9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2016-03-09T12:13:00Z</dcterms:created>
  <dcterms:modified xsi:type="dcterms:W3CDTF">2016-03-09T12:13:00Z</dcterms:modified>
</cp:coreProperties>
</file>