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75DEC" w:rsidRPr="00F75DEC">
        <w:rPr>
          <w:b/>
          <w:i w:val="0"/>
        </w:rPr>
        <w:t>2</w:t>
      </w:r>
    </w:p>
    <w:p w:rsidR="00CB6204" w:rsidRDefault="001A357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75DEC" w:rsidRPr="00F75DE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75DEC" w:rsidP="009A21D7">
      <w:pPr>
        <w:pStyle w:val="Tekstpodstawowywcity"/>
        <w:spacing w:line="360" w:lineRule="auto"/>
        <w:ind w:firstLine="0"/>
      </w:pPr>
      <w:r w:rsidRPr="00F75DEC">
        <w:rPr>
          <w:b/>
        </w:rPr>
        <w:t>Modernizacja dróg asfaltowych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75DEC" w:rsidRPr="00F75DEC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75DEC" w:rsidRPr="00F75DEC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75DEC" w:rsidRPr="00F75DEC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75DEC" w:rsidRPr="00F75DEC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F75DEC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288" w:rsidRDefault="002B4288">
      <w:r>
        <w:separator/>
      </w:r>
    </w:p>
  </w:endnote>
  <w:endnote w:type="continuationSeparator" w:id="0">
    <w:p w:rsidR="002B4288" w:rsidRDefault="002B4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A357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8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84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DEC" w:rsidRDefault="00F75D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288" w:rsidRDefault="002B4288">
      <w:r>
        <w:separator/>
      </w:r>
    </w:p>
  </w:footnote>
  <w:footnote w:type="continuationSeparator" w:id="0">
    <w:p w:rsidR="002B4288" w:rsidRDefault="002B42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DEC" w:rsidRDefault="00F75D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DEC" w:rsidRDefault="00F75D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DEC" w:rsidRDefault="00F75D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0DC"/>
    <w:rsid w:val="00002F64"/>
    <w:rsid w:val="000E6599"/>
    <w:rsid w:val="00111985"/>
    <w:rsid w:val="001614BA"/>
    <w:rsid w:val="001A3574"/>
    <w:rsid w:val="00264E38"/>
    <w:rsid w:val="002776BA"/>
    <w:rsid w:val="002B09A7"/>
    <w:rsid w:val="002B1E07"/>
    <w:rsid w:val="002B4288"/>
    <w:rsid w:val="002C2DE7"/>
    <w:rsid w:val="002D3BDF"/>
    <w:rsid w:val="003024A8"/>
    <w:rsid w:val="00310841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BF50DC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75DEC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926</Words>
  <Characters>5559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2016-03-04T10:05:00Z</dcterms:created>
  <dcterms:modified xsi:type="dcterms:W3CDTF">2016-03-04T10:05:00Z</dcterms:modified>
</cp:coreProperties>
</file>