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37C5A">
      <w:pPr>
        <w:spacing w:before="360"/>
        <w:rPr>
          <w:b/>
          <w:bCs/>
        </w:rPr>
      </w:pPr>
      <w:r w:rsidRPr="00937C5A">
        <w:rPr>
          <w:b/>
          <w:bCs/>
        </w:rPr>
        <w:t>Gmina Śrem</w:t>
      </w:r>
    </w:p>
    <w:p w:rsidR="0033076C" w:rsidRDefault="00937C5A">
      <w:pPr>
        <w:rPr>
          <w:b/>
          <w:bCs/>
        </w:rPr>
      </w:pPr>
      <w:r w:rsidRPr="00937C5A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37C5A">
        <w:rPr>
          <w:b/>
          <w:bCs/>
        </w:rPr>
        <w:t>1</w:t>
      </w:r>
    </w:p>
    <w:p w:rsidR="0033076C" w:rsidRDefault="00937C5A">
      <w:pPr>
        <w:rPr>
          <w:b/>
          <w:bCs/>
        </w:rPr>
      </w:pPr>
      <w:r w:rsidRPr="00937C5A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37C5A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37C5A" w:rsidRPr="00937C5A">
        <w:rPr>
          <w:b/>
          <w:bCs/>
        </w:rPr>
        <w:t>BP.271.5.2016.BS/3</w:t>
      </w:r>
      <w:r>
        <w:tab/>
        <w:t xml:space="preserve"> </w:t>
      </w:r>
      <w:r w:rsidR="00937C5A" w:rsidRPr="00937C5A">
        <w:t>Śrem</w:t>
      </w:r>
      <w:r>
        <w:t xml:space="preserve"> dnia: </w:t>
      </w:r>
      <w:r w:rsidR="00937C5A" w:rsidRPr="00937C5A">
        <w:t>2016-03-01</w:t>
      </w:r>
    </w:p>
    <w:p w:rsidR="0033076C" w:rsidRDefault="0033076C">
      <w:pPr>
        <w:ind w:left="5245"/>
        <w:rPr>
          <w:b/>
        </w:rPr>
      </w:pP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937C5A" w:rsidRPr="00937C5A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937C5A" w:rsidRPr="00937C5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37C5A">
      <w:pPr>
        <w:spacing w:before="120" w:after="120"/>
        <w:jc w:val="center"/>
        <w:rPr>
          <w:b/>
        </w:rPr>
      </w:pPr>
      <w:r w:rsidRPr="00937C5A">
        <w:rPr>
          <w:b/>
        </w:rPr>
        <w:t>Rozbudowa Międzygminnego Schroniska dla Bezdomnych Zwierząt w Gaju - budowa budynku edukacyjno-szkoleniowego II etap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37C5A" w:rsidTr="007B15C9">
        <w:trPr>
          <w:cantSplit/>
        </w:trPr>
        <w:tc>
          <w:tcPr>
            <w:tcW w:w="9210" w:type="dxa"/>
          </w:tcPr>
          <w:p w:rsidR="00937C5A" w:rsidRDefault="00937C5A" w:rsidP="007B15C9">
            <w:pPr>
              <w:spacing w:line="360" w:lineRule="auto"/>
              <w:ind w:firstLine="284"/>
              <w:jc w:val="both"/>
              <w:rPr>
                <w:b/>
              </w:rPr>
            </w:pPr>
            <w:r w:rsidRPr="00937C5A">
              <w:rPr>
                <w:b/>
              </w:rPr>
              <w:t>Firma Ogólnobudowlana Grzegorz Domalik</w:t>
            </w:r>
          </w:p>
          <w:p w:rsidR="00937C5A" w:rsidRDefault="00937C5A" w:rsidP="007B15C9">
            <w:pPr>
              <w:spacing w:line="360" w:lineRule="auto"/>
              <w:ind w:firstLine="284"/>
              <w:jc w:val="both"/>
              <w:rPr>
                <w:b/>
              </w:rPr>
            </w:pPr>
            <w:r w:rsidRPr="00937C5A">
              <w:rPr>
                <w:b/>
              </w:rPr>
              <w:t>Grzymysław</w:t>
            </w:r>
            <w:r>
              <w:rPr>
                <w:b/>
              </w:rPr>
              <w:t xml:space="preserve"> </w:t>
            </w:r>
            <w:r w:rsidRPr="00937C5A">
              <w:rPr>
                <w:b/>
              </w:rPr>
              <w:t>2</w:t>
            </w:r>
          </w:p>
          <w:p w:rsidR="00937C5A" w:rsidRDefault="00937C5A" w:rsidP="007B15C9">
            <w:pPr>
              <w:spacing w:line="360" w:lineRule="auto"/>
              <w:ind w:firstLine="284"/>
              <w:jc w:val="both"/>
              <w:rPr>
                <w:b/>
              </w:rPr>
            </w:pPr>
            <w:r w:rsidRPr="00937C5A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37C5A">
              <w:rPr>
                <w:b/>
              </w:rPr>
              <w:t>Śrem</w:t>
            </w:r>
          </w:p>
          <w:p w:rsidR="00937C5A" w:rsidRDefault="00937C5A" w:rsidP="007B15C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37C5A" w:rsidRPr="00937C5A" w:rsidRDefault="00937C5A" w:rsidP="007B15C9">
            <w:pPr>
              <w:spacing w:line="360" w:lineRule="auto"/>
              <w:ind w:firstLine="284"/>
              <w:jc w:val="both"/>
            </w:pPr>
            <w:r w:rsidRPr="00937C5A">
              <w:t xml:space="preserve">Rozbudowa Międzygminnego Schroniska dla Bezdomnych Zwierząt </w:t>
            </w:r>
          </w:p>
          <w:p w:rsidR="00937C5A" w:rsidRDefault="00937C5A" w:rsidP="007B15C9">
            <w:pPr>
              <w:spacing w:line="360" w:lineRule="auto"/>
              <w:ind w:firstLine="284"/>
              <w:jc w:val="both"/>
              <w:rPr>
                <w:b/>
              </w:rPr>
            </w:pPr>
            <w:r w:rsidRPr="00937C5A">
              <w:t xml:space="preserve">w Gaju - budowa budynku </w:t>
            </w:r>
            <w:proofErr w:type="spellStart"/>
            <w:r w:rsidRPr="00937C5A">
              <w:t>edukacyjno</w:t>
            </w:r>
            <w:proofErr w:type="spellEnd"/>
            <w:r w:rsidRPr="00937C5A">
              <w:t xml:space="preserve"> - szkoleniowego - Gaj działka nr </w:t>
            </w:r>
            <w:proofErr w:type="spellStart"/>
            <w:r w:rsidRPr="00937C5A">
              <w:t>ewid</w:t>
            </w:r>
            <w:proofErr w:type="spellEnd"/>
            <w:r w:rsidRPr="00937C5A">
              <w:t>. 133/6, gmina Śrem - II etap</w:t>
            </w:r>
            <w:r>
              <w:t xml:space="preserve"> za cenę </w:t>
            </w:r>
            <w:r w:rsidRPr="00937C5A">
              <w:rPr>
                <w:b/>
              </w:rPr>
              <w:t>282 968.89 zł</w:t>
            </w:r>
          </w:p>
          <w:p w:rsidR="00937C5A" w:rsidRDefault="00937C5A" w:rsidP="007B15C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37C5A" w:rsidRDefault="00937C5A" w:rsidP="007B15C9">
            <w:pPr>
              <w:spacing w:line="360" w:lineRule="auto"/>
              <w:ind w:firstLine="284"/>
              <w:jc w:val="both"/>
            </w:pPr>
            <w:r w:rsidRPr="00937C5A">
              <w:t>oferta najkorzystniejsza, spełniająca wszystkie warunki udziału w postępowaniu.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937C5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937C5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937C5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37C5A" w:rsidRPr="005811DF" w:rsidTr="007B15C9">
        <w:tc>
          <w:tcPr>
            <w:tcW w:w="54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Firma Ogólnobudowlana Grzegorz Domalik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Grzymysław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59,37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99,37</w:t>
            </w:r>
          </w:p>
        </w:tc>
      </w:tr>
      <w:tr w:rsidR="00937C5A" w:rsidRPr="005811DF" w:rsidTr="007B15C9">
        <w:tc>
          <w:tcPr>
            <w:tcW w:w="54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17,33</w:t>
            </w: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19,44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96,77</w:t>
            </w:r>
          </w:p>
        </w:tc>
      </w:tr>
      <w:tr w:rsidR="00937C5A" w:rsidRPr="005811DF" w:rsidTr="007B15C9">
        <w:tc>
          <w:tcPr>
            <w:tcW w:w="54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Michał Janowski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Wielkopolskich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7D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42,08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82,08</w:t>
            </w:r>
          </w:p>
        </w:tc>
      </w:tr>
      <w:tr w:rsidR="00937C5A" w:rsidRPr="005811DF" w:rsidTr="007B15C9">
        <w:tc>
          <w:tcPr>
            <w:tcW w:w="54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ST-INVEST Agnieszka </w:t>
            </w:r>
            <w:proofErr w:type="spellStart"/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Troińska</w:t>
            </w:r>
            <w:proofErr w:type="spellEnd"/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Wlkp.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83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63-200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Wilkowyja -Jarocin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46,80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14,44</w:t>
            </w: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16,67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77,91</w:t>
            </w:r>
          </w:p>
        </w:tc>
      </w:tr>
      <w:tr w:rsidR="00937C5A" w:rsidRPr="005811DF" w:rsidTr="007B15C9">
        <w:tc>
          <w:tcPr>
            <w:tcW w:w="54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USŁUGI BUDOWLANE PIOTR GIERA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Dzięczyna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28A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64-125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Poniec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41,55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16,25</w:t>
            </w: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77,80</w:t>
            </w:r>
          </w:p>
        </w:tc>
      </w:tr>
      <w:tr w:rsidR="00937C5A" w:rsidRPr="005811DF" w:rsidTr="007B15C9">
        <w:tc>
          <w:tcPr>
            <w:tcW w:w="54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ANIK NIERUCHOMOŚCI-INWESTYCJE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Rawicka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60-113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43,19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16,67</w:t>
            </w: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16,67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76,53</w:t>
            </w:r>
          </w:p>
        </w:tc>
      </w:tr>
      <w:tr w:rsidR="00937C5A" w:rsidRPr="005811DF" w:rsidTr="007B15C9">
        <w:tc>
          <w:tcPr>
            <w:tcW w:w="54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Zakład Budowlany Michalak sp. z o.o.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Złotnicza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41,33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14,44</w:t>
            </w: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75,77</w:t>
            </w:r>
          </w:p>
        </w:tc>
      </w:tr>
      <w:tr w:rsidR="00937C5A" w:rsidRPr="005811DF" w:rsidTr="007B15C9">
        <w:tc>
          <w:tcPr>
            <w:tcW w:w="54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Technus</w:t>
            </w:r>
            <w:proofErr w:type="spellEnd"/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Bukowska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237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60-169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35,82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18,57</w:t>
            </w: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16,67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71,06</w:t>
            </w:r>
          </w:p>
        </w:tc>
      </w:tr>
      <w:tr w:rsidR="00937C5A" w:rsidRPr="005811DF" w:rsidTr="007B15C9">
        <w:tc>
          <w:tcPr>
            <w:tcW w:w="54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ART-BUD Roboty Ogólnobudowlane Nowoczesne Aranżacje wnętrz inż. Artur Przybylski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Pl. Waryńskiego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60-579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C5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39,90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16,67</w:t>
            </w: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37C5A" w:rsidRPr="005811DF" w:rsidRDefault="00937C5A" w:rsidP="007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C5A">
              <w:rPr>
                <w:rFonts w:ascii="Times New Roman" w:hAnsi="Times New Roman" w:cs="Times New Roman"/>
                <w:sz w:val="18"/>
                <w:szCs w:val="18"/>
              </w:rPr>
              <w:t xml:space="preserve">  56,57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37C5A">
            <w:r w:rsidRPr="00937C5A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37C5A">
            <w:r w:rsidRPr="00937C5A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37C5A">
        <w:t xml:space="preserve"> </w:t>
      </w:r>
      <w:r w:rsidR="00937C5A" w:rsidRPr="0012155B">
        <w:t xml:space="preserve"> nie krótszym niż 10 dni od dnia przesłania niniejszego zawiadomienia o wyborze najkorzystniejszej oferty</w:t>
      </w:r>
      <w:r w:rsidR="00937C5A">
        <w:t>.</w:t>
      </w:r>
      <w:r w:rsidR="00937C5A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937C5A">
      <w:pPr>
        <w:spacing w:before="120" w:after="120"/>
        <w:ind w:left="4680"/>
        <w:jc w:val="center"/>
        <w:rPr>
          <w:bCs/>
          <w:vertAlign w:val="superscript"/>
        </w:rPr>
      </w:pPr>
      <w:r w:rsidRPr="00937C5A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937C5A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C3C" w:rsidRDefault="002F3C3C">
      <w:r>
        <w:separator/>
      </w:r>
    </w:p>
  </w:endnote>
  <w:endnote w:type="continuationSeparator" w:id="0">
    <w:p w:rsidR="002F3C3C" w:rsidRDefault="002F3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C5A" w:rsidRDefault="00937C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C5A" w:rsidRDefault="00937C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C3C" w:rsidRDefault="002F3C3C">
      <w:r>
        <w:separator/>
      </w:r>
    </w:p>
  </w:footnote>
  <w:footnote w:type="continuationSeparator" w:id="0">
    <w:p w:rsidR="002F3C3C" w:rsidRDefault="002F3C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C5A" w:rsidRDefault="00937C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C5A" w:rsidRDefault="00937C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C5A" w:rsidRDefault="00937C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26A"/>
    <w:rsid w:val="00034F15"/>
    <w:rsid w:val="00095FA1"/>
    <w:rsid w:val="000B6515"/>
    <w:rsid w:val="000D1E6C"/>
    <w:rsid w:val="000D6259"/>
    <w:rsid w:val="00110ED2"/>
    <w:rsid w:val="001F1559"/>
    <w:rsid w:val="001F67FA"/>
    <w:rsid w:val="002371E6"/>
    <w:rsid w:val="00251690"/>
    <w:rsid w:val="002F3C3C"/>
    <w:rsid w:val="002F587A"/>
    <w:rsid w:val="0033076C"/>
    <w:rsid w:val="003C27EC"/>
    <w:rsid w:val="004B5777"/>
    <w:rsid w:val="0050726A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37C5A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481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2016-03-01T07:04:00Z</dcterms:created>
  <dcterms:modified xsi:type="dcterms:W3CDTF">2016-03-01T07:04:00Z</dcterms:modified>
</cp:coreProperties>
</file>