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351BA" w:rsidRPr="00F351BA">
        <w:rPr>
          <w:b/>
          <w:i w:val="0"/>
        </w:rPr>
        <w:t>1</w:t>
      </w:r>
    </w:p>
    <w:p w:rsidR="006F646A" w:rsidRDefault="00DC485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351BA" w:rsidRPr="00F351B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351BA" w:rsidRPr="00F351BA">
        <w:rPr>
          <w:b/>
        </w:rPr>
        <w:t>Budowa ul. Fiołkowej w Psarskim - etap II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666" w:rsidRDefault="00564666">
      <w:r>
        <w:separator/>
      </w:r>
    </w:p>
  </w:endnote>
  <w:endnote w:type="continuationSeparator" w:id="0">
    <w:p w:rsidR="00564666" w:rsidRDefault="0056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C485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7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7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60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666" w:rsidRDefault="00564666">
      <w:r>
        <w:separator/>
      </w:r>
    </w:p>
  </w:footnote>
  <w:footnote w:type="continuationSeparator" w:id="0">
    <w:p w:rsidR="00564666" w:rsidRDefault="0056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BA" w:rsidRDefault="00F351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BA" w:rsidRDefault="00F351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1BA" w:rsidRDefault="00F351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01B"/>
    <w:rsid w:val="000A5EC4"/>
    <w:rsid w:val="00212828"/>
    <w:rsid w:val="00271E63"/>
    <w:rsid w:val="00280712"/>
    <w:rsid w:val="002A7C88"/>
    <w:rsid w:val="004B4F3F"/>
    <w:rsid w:val="004D3908"/>
    <w:rsid w:val="004F2D10"/>
    <w:rsid w:val="00564666"/>
    <w:rsid w:val="00586A2A"/>
    <w:rsid w:val="005D5E0B"/>
    <w:rsid w:val="00616A00"/>
    <w:rsid w:val="00695AE8"/>
    <w:rsid w:val="006D27AF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C4852"/>
    <w:rsid w:val="00F351BA"/>
    <w:rsid w:val="00F8601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2016-02-19T13:20:00Z</dcterms:created>
  <dcterms:modified xsi:type="dcterms:W3CDTF">2016-02-19T13:20:00Z</dcterms:modified>
</cp:coreProperties>
</file>