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263C8" w:rsidRPr="003263C8">
        <w:rPr>
          <w:b/>
          <w:i w:val="0"/>
        </w:rPr>
        <w:t>2</w:t>
      </w:r>
    </w:p>
    <w:p w:rsidR="00CB6204" w:rsidRDefault="00B248E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263C8" w:rsidRPr="003263C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263C8" w:rsidP="009A21D7">
      <w:pPr>
        <w:pStyle w:val="Tekstpodstawowywcity"/>
        <w:spacing w:line="360" w:lineRule="auto"/>
        <w:ind w:firstLine="0"/>
      </w:pPr>
      <w:r w:rsidRPr="003263C8">
        <w:rPr>
          <w:b/>
        </w:rPr>
        <w:t>Budowa ul. Fiołkowej w Psarskim - etap II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263C8" w:rsidRPr="003263C8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263C8" w:rsidRPr="003263C8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263C8" w:rsidRPr="003263C8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263C8" w:rsidRPr="003263C8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3263C8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192" w:rsidRDefault="00961192">
      <w:r>
        <w:separator/>
      </w:r>
    </w:p>
  </w:endnote>
  <w:endnote w:type="continuationSeparator" w:id="0">
    <w:p w:rsidR="00961192" w:rsidRDefault="00961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248E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8E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8E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C8" w:rsidRDefault="003263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192" w:rsidRDefault="00961192">
      <w:r>
        <w:separator/>
      </w:r>
    </w:p>
  </w:footnote>
  <w:footnote w:type="continuationSeparator" w:id="0">
    <w:p w:rsidR="00961192" w:rsidRDefault="00961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C8" w:rsidRDefault="003263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C8" w:rsidRDefault="003263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C8" w:rsidRDefault="003263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DD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263C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D5B24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61192"/>
    <w:rsid w:val="009A21D7"/>
    <w:rsid w:val="00A24942"/>
    <w:rsid w:val="00A46EFE"/>
    <w:rsid w:val="00A807A7"/>
    <w:rsid w:val="00AB7377"/>
    <w:rsid w:val="00AC0DBD"/>
    <w:rsid w:val="00B04AA6"/>
    <w:rsid w:val="00B248E2"/>
    <w:rsid w:val="00B26102"/>
    <w:rsid w:val="00B3630A"/>
    <w:rsid w:val="00BE6092"/>
    <w:rsid w:val="00CB6204"/>
    <w:rsid w:val="00CC527A"/>
    <w:rsid w:val="00D40DDD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928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2016-02-19T13:21:00Z</dcterms:created>
  <dcterms:modified xsi:type="dcterms:W3CDTF">2016-02-19T13:21:00Z</dcterms:modified>
</cp:coreProperties>
</file>