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77006">
      <w:pPr>
        <w:pStyle w:val="pkt"/>
        <w:ind w:left="0" w:firstLine="0"/>
        <w:rPr>
          <w:b/>
        </w:rPr>
      </w:pPr>
      <w:r w:rsidRPr="00677006">
        <w:rPr>
          <w:b/>
        </w:rPr>
        <w:t>Gmina Śrem</w:t>
      </w:r>
    </w:p>
    <w:p w:rsidR="00EB7871" w:rsidRPr="003209A8" w:rsidRDefault="00677006">
      <w:pPr>
        <w:pStyle w:val="pkt"/>
        <w:ind w:left="0" w:firstLine="0"/>
        <w:rPr>
          <w:b/>
        </w:rPr>
      </w:pPr>
      <w:r w:rsidRPr="00677006">
        <w:rPr>
          <w:b/>
        </w:rPr>
        <w:t>Plac 20 Października</w:t>
      </w:r>
      <w:r w:rsidR="00EB7871" w:rsidRPr="003209A8">
        <w:rPr>
          <w:b/>
        </w:rPr>
        <w:t xml:space="preserve"> </w:t>
      </w:r>
      <w:r w:rsidRPr="00677006">
        <w:rPr>
          <w:b/>
        </w:rPr>
        <w:t>1</w:t>
      </w:r>
      <w:r w:rsidR="00EB7871" w:rsidRPr="003209A8">
        <w:rPr>
          <w:b/>
        </w:rPr>
        <w:t xml:space="preserve"> </w:t>
      </w:r>
    </w:p>
    <w:p w:rsidR="00EB7871" w:rsidRPr="003209A8" w:rsidRDefault="00677006">
      <w:pPr>
        <w:pStyle w:val="pkt"/>
        <w:ind w:left="0" w:firstLine="0"/>
        <w:rPr>
          <w:b/>
        </w:rPr>
      </w:pPr>
      <w:r w:rsidRPr="00677006">
        <w:rPr>
          <w:b/>
        </w:rPr>
        <w:t>63-100</w:t>
      </w:r>
      <w:r w:rsidR="00EB7871" w:rsidRPr="003209A8">
        <w:rPr>
          <w:b/>
        </w:rPr>
        <w:t xml:space="preserve"> </w:t>
      </w:r>
      <w:r w:rsidRPr="0067700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77006" w:rsidRPr="00677006">
        <w:rPr>
          <w:b/>
        </w:rPr>
        <w:t>BP.271.3.2016.BS</w:t>
      </w:r>
      <w:r w:rsidRPr="003209A8">
        <w:tab/>
      </w:r>
      <w:r w:rsidR="00677006" w:rsidRPr="00677006">
        <w:t>Śrem</w:t>
      </w:r>
      <w:r w:rsidRPr="003209A8">
        <w:t xml:space="preserve">, </w:t>
      </w:r>
      <w:r w:rsidR="00677006" w:rsidRPr="00677006">
        <w:t>2016-02-11</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677006" w:rsidRPr="00677006">
        <w:rPr>
          <w:b/>
          <w:sz w:val="32"/>
          <w:szCs w:val="32"/>
        </w:rPr>
        <w:t>Modernizacja sieci kanalizacji deszczowej na terenie miasta i gminy Śrem w 2016 r.</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677006" w:rsidRPr="00677006">
        <w:rPr>
          <w:b/>
        </w:rPr>
        <w:t>przetarg nieograniczony</w:t>
      </w:r>
      <w:r w:rsidRPr="00516BCE">
        <w:t xml:space="preserve"> na podstawie ustawy z dn</w:t>
      </w:r>
      <w:r>
        <w:t>ia 29 stycznia 2004 roku Prawo zamówień p</w:t>
      </w:r>
      <w:r w:rsidRPr="00516BCE">
        <w:t xml:space="preserve">ublicznych </w:t>
      </w:r>
      <w:r w:rsidR="00677006" w:rsidRPr="00677006">
        <w:t>(Dz. U. z 2015 r. poz. 2164)</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77006">
      <w:pPr>
        <w:ind w:left="5940"/>
      </w:pPr>
      <w:r w:rsidRPr="00677006">
        <w:t>2016-02-11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77006">
      <w:pPr>
        <w:ind w:left="5940"/>
      </w:pPr>
      <w:r w:rsidRPr="00677006">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677006" w:rsidRPr="00677006">
        <w:t>Gmina Śrem</w:t>
      </w:r>
    </w:p>
    <w:p w:rsidR="009838C7" w:rsidRPr="00516BCE" w:rsidRDefault="009838C7" w:rsidP="009838C7">
      <w:pPr>
        <w:pStyle w:val="Tekstpodstawowy"/>
        <w:spacing w:before="60"/>
        <w:ind w:left="360"/>
      </w:pPr>
      <w:r>
        <w:t xml:space="preserve"> </w:t>
      </w:r>
      <w:r w:rsidR="00677006" w:rsidRPr="00677006">
        <w:t>Plac 20 Października</w:t>
      </w:r>
      <w:r w:rsidRPr="00516BCE">
        <w:t xml:space="preserve"> </w:t>
      </w:r>
      <w:r w:rsidR="00677006" w:rsidRPr="00677006">
        <w:t>1</w:t>
      </w:r>
      <w:r w:rsidRPr="00516BCE">
        <w:t xml:space="preserve"> </w:t>
      </w:r>
    </w:p>
    <w:p w:rsidR="00EB7871" w:rsidRPr="003209A8" w:rsidRDefault="009838C7" w:rsidP="009838C7">
      <w:pPr>
        <w:pStyle w:val="Tekstpodstawowy"/>
        <w:ind w:left="360"/>
      </w:pPr>
      <w:r>
        <w:t xml:space="preserve"> </w:t>
      </w:r>
      <w:r w:rsidR="00677006" w:rsidRPr="00677006">
        <w:t>63-100</w:t>
      </w:r>
      <w:r w:rsidRPr="00516BCE">
        <w:t xml:space="preserve"> </w:t>
      </w:r>
      <w:r w:rsidR="00677006" w:rsidRPr="00677006">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677006" w:rsidRPr="00677006">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677006" w:rsidRPr="00677006">
        <w:rPr>
          <w:color w:val="auto"/>
        </w:rPr>
        <w:t>Modernizacja sieci kanalizacji deszczowej na terenie miasta i gminy Śrem w 2016 r.</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677006" w:rsidRPr="00677006">
              <w:t>45230000-8 - Roboty budowlane w zakresie budowy rurociągów, linii komunikacyjnych i elektroenergetycznych, autostrad, dróg, lotnisk i kolei; wyrównywanie terenu</w:t>
            </w:r>
            <w:r w:rsidRPr="00DA30CE">
              <w:t xml:space="preserve"> </w:t>
            </w:r>
          </w:p>
          <w:p w:rsidR="00677006" w:rsidRPr="00677006" w:rsidRDefault="00677006" w:rsidP="00A5275E">
            <w:pPr>
              <w:pStyle w:val="Tekstpodstawowy"/>
            </w:pPr>
            <w:r w:rsidRPr="00677006">
              <w:t xml:space="preserve">- czyszczenie wpustu ulicznego </w:t>
            </w:r>
            <w:r w:rsidRPr="00677006">
              <w:tab/>
            </w:r>
            <w:r w:rsidRPr="00677006">
              <w:tab/>
            </w:r>
            <w:r w:rsidRPr="00677006">
              <w:tab/>
            </w:r>
            <w:r w:rsidRPr="00677006">
              <w:tab/>
            </w:r>
            <w:r w:rsidRPr="00677006">
              <w:tab/>
            </w:r>
            <w:r w:rsidR="008522DA">
              <w:t xml:space="preserve">             </w:t>
            </w:r>
            <w:r w:rsidRPr="00677006">
              <w:t>- 1 szt,</w:t>
            </w:r>
          </w:p>
          <w:p w:rsidR="00677006" w:rsidRPr="00677006" w:rsidRDefault="00677006" w:rsidP="00A5275E">
            <w:pPr>
              <w:pStyle w:val="Tekstpodstawowy"/>
            </w:pPr>
            <w:r w:rsidRPr="00677006">
              <w:t>- jw. studni kanalizacji deszczowej</w:t>
            </w:r>
            <w:r w:rsidRPr="00677006">
              <w:tab/>
            </w:r>
            <w:r w:rsidRPr="00677006">
              <w:tab/>
            </w:r>
            <w:r w:rsidRPr="00677006">
              <w:tab/>
            </w:r>
            <w:r w:rsidRPr="00677006">
              <w:tab/>
            </w:r>
            <w:r w:rsidRPr="00677006">
              <w:tab/>
            </w:r>
            <w:r w:rsidR="008522DA">
              <w:t xml:space="preserve">             </w:t>
            </w:r>
            <w:r w:rsidRPr="00677006">
              <w:t>- 1 szt,</w:t>
            </w:r>
          </w:p>
          <w:p w:rsidR="00677006" w:rsidRPr="00677006" w:rsidRDefault="00677006" w:rsidP="00A5275E">
            <w:pPr>
              <w:pStyle w:val="Tekstpodstawowy"/>
            </w:pPr>
            <w:r w:rsidRPr="00677006">
              <w:t>- renowacja kanalizacji (wycinka korzeni)    fi 200 -500 mm</w:t>
            </w:r>
            <w:r w:rsidRPr="00677006">
              <w:tab/>
            </w:r>
            <w:r w:rsidRPr="00677006">
              <w:tab/>
              <w:t xml:space="preserve"> - 1 mb,</w:t>
            </w:r>
          </w:p>
          <w:p w:rsidR="00677006" w:rsidRPr="00677006" w:rsidRDefault="00677006" w:rsidP="00A5275E">
            <w:pPr>
              <w:pStyle w:val="Tekstpodstawowy"/>
            </w:pPr>
            <w:r w:rsidRPr="00677006">
              <w:t xml:space="preserve">- jw. </w:t>
            </w:r>
            <w:r w:rsidRPr="00677006">
              <w:tab/>
            </w:r>
            <w:r w:rsidRPr="00677006">
              <w:tab/>
            </w:r>
            <w:r w:rsidRPr="00677006">
              <w:tab/>
            </w:r>
            <w:r w:rsidRPr="00677006">
              <w:tab/>
              <w:t xml:space="preserve">    fi pow. 500 mm</w:t>
            </w:r>
            <w:r w:rsidRPr="00677006">
              <w:tab/>
            </w:r>
            <w:r w:rsidRPr="00677006">
              <w:tab/>
            </w:r>
            <w:r w:rsidRPr="00677006">
              <w:tab/>
            </w:r>
            <w:r w:rsidR="008522DA">
              <w:t xml:space="preserve">             </w:t>
            </w:r>
            <w:r w:rsidRPr="00677006">
              <w:t>- 1 mb,</w:t>
            </w:r>
          </w:p>
          <w:p w:rsidR="00677006" w:rsidRPr="00677006" w:rsidRDefault="00677006" w:rsidP="00A5275E">
            <w:pPr>
              <w:pStyle w:val="Tekstpodstawowy"/>
            </w:pPr>
            <w:r w:rsidRPr="00677006">
              <w:t>- czyszczenie kanalizacji deszczowej</w:t>
            </w:r>
            <w:r w:rsidRPr="00677006">
              <w:tab/>
              <w:t>fi 160-250 mm</w:t>
            </w:r>
            <w:r w:rsidRPr="00677006">
              <w:tab/>
            </w:r>
            <w:r w:rsidRPr="00677006">
              <w:tab/>
              <w:t xml:space="preserve"> - 1 mb,</w:t>
            </w:r>
          </w:p>
          <w:p w:rsidR="00677006" w:rsidRPr="00677006" w:rsidRDefault="00677006" w:rsidP="00A5275E">
            <w:pPr>
              <w:pStyle w:val="Tekstpodstawowy"/>
            </w:pPr>
            <w:r w:rsidRPr="00677006">
              <w:t>- jw. lecz                                                  fi  300-500 mm</w:t>
            </w:r>
            <w:r w:rsidRPr="00677006">
              <w:tab/>
            </w:r>
            <w:r w:rsidRPr="00677006">
              <w:tab/>
            </w:r>
            <w:r w:rsidRPr="00677006">
              <w:tab/>
            </w:r>
            <w:r w:rsidR="008522DA">
              <w:t xml:space="preserve"> </w:t>
            </w:r>
            <w:r w:rsidRPr="00677006">
              <w:t>- 1 mb,</w:t>
            </w:r>
          </w:p>
          <w:p w:rsidR="00677006" w:rsidRPr="00677006" w:rsidRDefault="00677006" w:rsidP="00A5275E">
            <w:pPr>
              <w:pStyle w:val="Tekstpodstawowy"/>
            </w:pPr>
            <w:r w:rsidRPr="00677006">
              <w:t>- jw. lecz                                                  fi powyżej 500 mm</w:t>
            </w:r>
            <w:r w:rsidRPr="00677006">
              <w:tab/>
            </w:r>
            <w:r w:rsidRPr="00677006">
              <w:tab/>
            </w:r>
            <w:r w:rsidR="008522DA">
              <w:t xml:space="preserve"> </w:t>
            </w:r>
            <w:r w:rsidRPr="00677006">
              <w:t>- 1 mb,</w:t>
            </w:r>
          </w:p>
          <w:p w:rsidR="00677006" w:rsidRPr="00677006" w:rsidRDefault="00677006" w:rsidP="00A5275E">
            <w:pPr>
              <w:pStyle w:val="Tekstpodstawowy"/>
            </w:pPr>
            <w:r w:rsidRPr="00677006">
              <w:t>- rozbiórka podbudowy betonowej</w:t>
            </w:r>
            <w:r w:rsidRPr="00677006">
              <w:tab/>
            </w:r>
            <w:r w:rsidRPr="00677006">
              <w:tab/>
            </w:r>
            <w:r w:rsidRPr="00677006">
              <w:tab/>
            </w:r>
            <w:r w:rsidRPr="00677006">
              <w:tab/>
            </w:r>
            <w:r w:rsidRPr="00677006">
              <w:tab/>
            </w:r>
            <w:r w:rsidR="008522DA">
              <w:t xml:space="preserve">             </w:t>
            </w:r>
            <w:r w:rsidRPr="00677006">
              <w:t>- 1 m3,</w:t>
            </w:r>
          </w:p>
          <w:p w:rsidR="00677006" w:rsidRPr="00677006" w:rsidRDefault="00677006" w:rsidP="00A5275E">
            <w:pPr>
              <w:pStyle w:val="Tekstpodstawowy"/>
            </w:pPr>
            <w:r w:rsidRPr="00677006">
              <w:t>- odtworzenie podbudowy betonowej</w:t>
            </w:r>
            <w:r w:rsidRPr="00677006">
              <w:tab/>
            </w:r>
            <w:r w:rsidRPr="00677006">
              <w:tab/>
            </w:r>
            <w:r w:rsidRPr="00677006">
              <w:tab/>
            </w:r>
            <w:r w:rsidRPr="00677006">
              <w:tab/>
            </w:r>
            <w:r w:rsidRPr="00677006">
              <w:tab/>
            </w:r>
            <w:r w:rsidR="008522DA">
              <w:t xml:space="preserve"> </w:t>
            </w:r>
            <w:r w:rsidRPr="00677006">
              <w:t>- 1 m3,</w:t>
            </w:r>
          </w:p>
          <w:p w:rsidR="00677006" w:rsidRPr="00677006" w:rsidRDefault="00677006" w:rsidP="00A5275E">
            <w:pPr>
              <w:pStyle w:val="Tekstpodstawowy"/>
            </w:pPr>
            <w:r w:rsidRPr="00677006">
              <w:t xml:space="preserve">- rozebranie nawierzchni z mas bitumicznych o grub. 8-12 cm </w:t>
            </w:r>
            <w:r w:rsidRPr="00677006">
              <w:tab/>
              <w:t xml:space="preserve">             - 1 m2,</w:t>
            </w:r>
          </w:p>
          <w:p w:rsidR="00677006" w:rsidRPr="00677006" w:rsidRDefault="00677006" w:rsidP="00A5275E">
            <w:pPr>
              <w:pStyle w:val="Tekstpodstawowy"/>
            </w:pPr>
            <w:r w:rsidRPr="00677006">
              <w:t xml:space="preserve">- odtworzenie nawierzchni z mas bitumicznych grub. 8-12 cm </w:t>
            </w:r>
            <w:r w:rsidRPr="00677006">
              <w:tab/>
            </w:r>
            <w:r w:rsidR="008522DA">
              <w:t xml:space="preserve">             </w:t>
            </w:r>
            <w:r w:rsidRPr="00677006">
              <w:t>- 1 m2,</w:t>
            </w:r>
          </w:p>
          <w:p w:rsidR="00677006" w:rsidRPr="00677006" w:rsidRDefault="00677006" w:rsidP="00A5275E">
            <w:pPr>
              <w:pStyle w:val="Tekstpodstawowy"/>
            </w:pPr>
            <w:r w:rsidRPr="00677006">
              <w:t>- rozbiórka nawierzchni z kostki brukowej betonowej</w:t>
            </w:r>
            <w:r w:rsidRPr="00677006">
              <w:tab/>
            </w:r>
            <w:r w:rsidRPr="00677006">
              <w:tab/>
              <w:t xml:space="preserve">             - 1 m2,</w:t>
            </w:r>
          </w:p>
          <w:p w:rsidR="00677006" w:rsidRPr="00677006" w:rsidRDefault="00677006" w:rsidP="00A5275E">
            <w:pPr>
              <w:pStyle w:val="Tekstpodstawowy"/>
            </w:pPr>
            <w:r w:rsidRPr="00677006">
              <w:t xml:space="preserve">- ułożenie nawierzchni z kostki brukowej betonowej </w:t>
            </w:r>
            <w:r w:rsidRPr="00677006">
              <w:tab/>
            </w:r>
            <w:r w:rsidRPr="00677006">
              <w:tab/>
              <w:t xml:space="preserve">             </w:t>
            </w:r>
            <w:r w:rsidR="008522DA">
              <w:t xml:space="preserve"> </w:t>
            </w:r>
            <w:r w:rsidRPr="00677006">
              <w:t>- 1 m2,</w:t>
            </w:r>
          </w:p>
          <w:p w:rsidR="00677006" w:rsidRPr="00677006" w:rsidRDefault="00677006" w:rsidP="00A5275E">
            <w:pPr>
              <w:pStyle w:val="Tekstpodstawowy"/>
            </w:pPr>
            <w:r w:rsidRPr="00677006">
              <w:t>- wykopy jamiste lub liniowe</w:t>
            </w:r>
            <w:r w:rsidRPr="00677006">
              <w:tab/>
            </w:r>
            <w:r w:rsidRPr="00677006">
              <w:tab/>
            </w:r>
            <w:r w:rsidRPr="00677006">
              <w:tab/>
            </w:r>
            <w:r w:rsidRPr="00677006">
              <w:tab/>
            </w:r>
            <w:r w:rsidRPr="00677006">
              <w:tab/>
            </w:r>
            <w:r w:rsidRPr="00677006">
              <w:tab/>
            </w:r>
            <w:r w:rsidR="008522DA">
              <w:t xml:space="preserve">              </w:t>
            </w:r>
            <w:r w:rsidRPr="00677006">
              <w:t>- 1 m3,</w:t>
            </w:r>
          </w:p>
          <w:p w:rsidR="00677006" w:rsidRPr="00677006" w:rsidRDefault="00677006" w:rsidP="00A5275E">
            <w:pPr>
              <w:pStyle w:val="Tekstpodstawowy"/>
            </w:pPr>
            <w:r w:rsidRPr="00677006">
              <w:t>- demontaż rurociągu betonowego fi 160, 250 mm</w:t>
            </w:r>
            <w:r w:rsidRPr="00677006">
              <w:tab/>
            </w:r>
            <w:r w:rsidRPr="00677006">
              <w:tab/>
            </w:r>
            <w:r w:rsidRPr="00677006">
              <w:tab/>
              <w:t xml:space="preserve">              - 1 mb,</w:t>
            </w:r>
          </w:p>
          <w:p w:rsidR="00677006" w:rsidRPr="00677006" w:rsidRDefault="00677006" w:rsidP="00A5275E">
            <w:pPr>
              <w:pStyle w:val="Tekstpodstawowy"/>
            </w:pPr>
            <w:r w:rsidRPr="00677006">
              <w:t xml:space="preserve">- demontaż rurociągu  jw. </w:t>
            </w:r>
            <w:r w:rsidRPr="00677006">
              <w:tab/>
              <w:t xml:space="preserve">     fi pow. 300 mm</w:t>
            </w:r>
            <w:r w:rsidRPr="00677006">
              <w:tab/>
            </w:r>
            <w:r w:rsidRPr="00677006">
              <w:tab/>
            </w:r>
            <w:r w:rsidRPr="00677006">
              <w:tab/>
              <w:t xml:space="preserve">               - 1 mb,</w:t>
            </w:r>
          </w:p>
          <w:p w:rsidR="00677006" w:rsidRPr="00677006" w:rsidRDefault="00677006" w:rsidP="00A5275E">
            <w:pPr>
              <w:pStyle w:val="Tekstpodstawowy"/>
            </w:pPr>
            <w:r w:rsidRPr="00677006">
              <w:t>- montaż rurociągu z rur PVC fi 160 - 250mm</w:t>
            </w:r>
            <w:r w:rsidRPr="00677006">
              <w:tab/>
            </w:r>
            <w:r w:rsidRPr="00677006">
              <w:tab/>
            </w:r>
            <w:r w:rsidRPr="00677006">
              <w:tab/>
              <w:t xml:space="preserve">               - 1 mb,</w:t>
            </w:r>
          </w:p>
          <w:p w:rsidR="00677006" w:rsidRPr="00677006" w:rsidRDefault="00677006" w:rsidP="00A5275E">
            <w:pPr>
              <w:pStyle w:val="Tekstpodstawowy"/>
            </w:pPr>
            <w:r w:rsidRPr="00677006">
              <w:t xml:space="preserve">- </w:t>
            </w:r>
            <w:r w:rsidRPr="00677006">
              <w:tab/>
            </w:r>
            <w:r w:rsidRPr="00677006">
              <w:tab/>
            </w:r>
            <w:r w:rsidRPr="00677006">
              <w:tab/>
              <w:t xml:space="preserve"> z rur PVC fi 300 - 500mm</w:t>
            </w:r>
            <w:r w:rsidRPr="00677006">
              <w:tab/>
            </w:r>
            <w:r w:rsidRPr="00677006">
              <w:tab/>
            </w:r>
            <w:r w:rsidRPr="00677006">
              <w:tab/>
            </w:r>
            <w:r w:rsidR="008522DA">
              <w:t xml:space="preserve">               </w:t>
            </w:r>
            <w:r w:rsidRPr="00677006">
              <w:t>- 1 mb,</w:t>
            </w:r>
          </w:p>
          <w:p w:rsidR="00677006" w:rsidRPr="00677006" w:rsidRDefault="00677006" w:rsidP="00A5275E">
            <w:pPr>
              <w:pStyle w:val="Tekstpodstawowy"/>
            </w:pPr>
            <w:r w:rsidRPr="00677006">
              <w:t xml:space="preserve">- </w:t>
            </w:r>
            <w:r w:rsidRPr="00677006">
              <w:tab/>
            </w:r>
            <w:r w:rsidRPr="00677006">
              <w:tab/>
            </w:r>
            <w:r w:rsidRPr="00677006">
              <w:tab/>
              <w:t xml:space="preserve"> z rur PVC fi pow. 500 mm</w:t>
            </w:r>
            <w:r w:rsidRPr="00677006">
              <w:tab/>
            </w:r>
            <w:r w:rsidRPr="00677006">
              <w:tab/>
            </w:r>
            <w:r w:rsidRPr="00677006">
              <w:tab/>
            </w:r>
            <w:r w:rsidR="008522DA">
              <w:t xml:space="preserve">               </w:t>
            </w:r>
            <w:r w:rsidRPr="00677006">
              <w:t>- 1 mb,</w:t>
            </w:r>
          </w:p>
          <w:p w:rsidR="00677006" w:rsidRPr="00677006" w:rsidRDefault="00677006" w:rsidP="00A5275E">
            <w:pPr>
              <w:pStyle w:val="Tekstpodstawowy"/>
            </w:pPr>
          </w:p>
          <w:p w:rsidR="00677006" w:rsidRPr="00677006" w:rsidRDefault="00677006" w:rsidP="00A5275E">
            <w:pPr>
              <w:pStyle w:val="Tekstpodstawowy"/>
            </w:pPr>
            <w:r w:rsidRPr="00677006">
              <w:t>- zasypanie wykopu</w:t>
            </w:r>
            <w:r w:rsidRPr="00677006">
              <w:tab/>
            </w:r>
            <w:r w:rsidRPr="00677006">
              <w:tab/>
            </w:r>
            <w:r w:rsidRPr="00677006">
              <w:tab/>
            </w:r>
            <w:r w:rsidRPr="00677006">
              <w:tab/>
            </w:r>
            <w:r w:rsidRPr="00677006">
              <w:tab/>
            </w:r>
            <w:r w:rsidRPr="00677006">
              <w:tab/>
            </w:r>
            <w:r w:rsidRPr="00677006">
              <w:tab/>
            </w:r>
            <w:r w:rsidR="008522DA">
              <w:t xml:space="preserve">               </w:t>
            </w:r>
            <w:r w:rsidRPr="00677006">
              <w:t>- 1 m3,</w:t>
            </w:r>
          </w:p>
          <w:p w:rsidR="00677006" w:rsidRPr="00677006" w:rsidRDefault="00677006" w:rsidP="00A5275E">
            <w:pPr>
              <w:pStyle w:val="Tekstpodstawowy"/>
            </w:pPr>
            <w:r w:rsidRPr="00677006">
              <w:t xml:space="preserve">- zagęszczenie wykopu </w:t>
            </w:r>
            <w:r w:rsidRPr="00677006">
              <w:tab/>
            </w:r>
            <w:r w:rsidRPr="00677006">
              <w:tab/>
            </w:r>
            <w:r w:rsidRPr="00677006">
              <w:tab/>
            </w:r>
            <w:r w:rsidRPr="00677006">
              <w:tab/>
            </w:r>
            <w:r w:rsidRPr="00677006">
              <w:tab/>
            </w:r>
            <w:r w:rsidRPr="00677006">
              <w:tab/>
            </w:r>
            <w:r w:rsidR="008522DA">
              <w:t xml:space="preserve">              </w:t>
            </w:r>
            <w:r w:rsidRPr="00677006">
              <w:t>- 1 m3,</w:t>
            </w:r>
          </w:p>
          <w:p w:rsidR="00677006" w:rsidRPr="00677006" w:rsidRDefault="00677006" w:rsidP="00A5275E">
            <w:pPr>
              <w:pStyle w:val="Tekstpodstawowy"/>
            </w:pPr>
            <w:r w:rsidRPr="00677006">
              <w:lastRenderedPageBreak/>
              <w:t>- wykonanie podbudowy betonowej</w:t>
            </w:r>
            <w:r w:rsidRPr="00677006">
              <w:tab/>
            </w:r>
            <w:r w:rsidRPr="00677006">
              <w:tab/>
            </w:r>
            <w:r w:rsidRPr="00677006">
              <w:tab/>
            </w:r>
            <w:r w:rsidRPr="00677006">
              <w:tab/>
            </w:r>
            <w:r w:rsidRPr="00677006">
              <w:tab/>
              <w:t>- 1 m3,</w:t>
            </w:r>
          </w:p>
          <w:p w:rsidR="00677006" w:rsidRPr="00677006" w:rsidRDefault="00677006" w:rsidP="00A5275E">
            <w:pPr>
              <w:pStyle w:val="Tekstpodstawowy"/>
            </w:pPr>
            <w:r w:rsidRPr="00677006">
              <w:t>- komory murowane z cegieł (na 1 cegłę)</w:t>
            </w:r>
            <w:r w:rsidRPr="00677006">
              <w:tab/>
            </w:r>
            <w:r w:rsidRPr="00677006">
              <w:tab/>
            </w:r>
            <w:r w:rsidRPr="00677006">
              <w:tab/>
            </w:r>
            <w:r w:rsidRPr="00677006">
              <w:tab/>
              <w:t>- 1 m3,</w:t>
            </w:r>
          </w:p>
          <w:p w:rsidR="00677006" w:rsidRPr="00677006" w:rsidRDefault="00677006" w:rsidP="00A5275E">
            <w:pPr>
              <w:pStyle w:val="Tekstpodstawowy"/>
            </w:pPr>
            <w:r w:rsidRPr="00677006">
              <w:t>- demontaż studni fi 500 mm</w:t>
            </w:r>
            <w:r w:rsidRPr="00677006">
              <w:tab/>
            </w:r>
            <w:r w:rsidRPr="00677006">
              <w:tab/>
            </w:r>
            <w:r w:rsidRPr="00677006">
              <w:tab/>
            </w:r>
            <w:r w:rsidRPr="00677006">
              <w:tab/>
            </w:r>
            <w:r w:rsidRPr="00677006">
              <w:tab/>
            </w:r>
            <w:r w:rsidRPr="00677006">
              <w:tab/>
              <w:t>- 1 szt,</w:t>
            </w:r>
          </w:p>
          <w:p w:rsidR="00677006" w:rsidRPr="00677006" w:rsidRDefault="00677006" w:rsidP="00A5275E">
            <w:pPr>
              <w:pStyle w:val="Tekstpodstawowy"/>
            </w:pPr>
            <w:r w:rsidRPr="00677006">
              <w:t>- demontaż studni fi 1000 mm</w:t>
            </w:r>
            <w:r w:rsidRPr="00677006">
              <w:tab/>
            </w:r>
            <w:r w:rsidRPr="00677006">
              <w:tab/>
            </w:r>
            <w:r w:rsidRPr="00677006">
              <w:tab/>
            </w:r>
            <w:r w:rsidRPr="00677006">
              <w:tab/>
            </w:r>
            <w:r w:rsidRPr="00677006">
              <w:tab/>
              <w:t>- 1 szt,</w:t>
            </w:r>
          </w:p>
          <w:p w:rsidR="00677006" w:rsidRPr="00677006" w:rsidRDefault="00677006" w:rsidP="00A5275E">
            <w:pPr>
              <w:pStyle w:val="Tekstpodstawowy"/>
            </w:pPr>
            <w:r w:rsidRPr="00677006">
              <w:t>- montaż studni fi 500 mm</w:t>
            </w:r>
            <w:r w:rsidRPr="00677006">
              <w:tab/>
            </w:r>
            <w:r w:rsidRPr="00677006">
              <w:tab/>
            </w:r>
            <w:r w:rsidRPr="00677006">
              <w:tab/>
            </w:r>
            <w:r w:rsidRPr="00677006">
              <w:tab/>
            </w:r>
            <w:r w:rsidRPr="00677006">
              <w:tab/>
            </w:r>
            <w:r w:rsidRPr="00677006">
              <w:tab/>
              <w:t>- 1 szt,</w:t>
            </w:r>
          </w:p>
          <w:p w:rsidR="00677006" w:rsidRPr="00677006" w:rsidRDefault="00677006" w:rsidP="00A5275E">
            <w:pPr>
              <w:pStyle w:val="Tekstpodstawowy"/>
            </w:pPr>
            <w:r w:rsidRPr="00677006">
              <w:t>- montaż studni fi 1000 mm</w:t>
            </w:r>
            <w:r w:rsidRPr="00677006">
              <w:tab/>
            </w:r>
            <w:r w:rsidRPr="00677006">
              <w:tab/>
            </w:r>
            <w:r w:rsidRPr="00677006">
              <w:tab/>
            </w:r>
            <w:r w:rsidRPr="00677006">
              <w:tab/>
            </w:r>
            <w:r w:rsidRPr="00677006">
              <w:tab/>
            </w:r>
            <w:r w:rsidRPr="00677006">
              <w:tab/>
              <w:t>- 1 szt,</w:t>
            </w:r>
          </w:p>
          <w:p w:rsidR="00677006" w:rsidRPr="00677006" w:rsidRDefault="00677006" w:rsidP="00A5275E">
            <w:pPr>
              <w:pStyle w:val="Tekstpodstawowy"/>
            </w:pPr>
            <w:r w:rsidRPr="00677006">
              <w:t xml:space="preserve">- uzupełnienie włazu ulicznego (kratka ściekowa) </w:t>
            </w:r>
            <w:r w:rsidRPr="00677006">
              <w:tab/>
            </w:r>
            <w:r w:rsidRPr="00677006">
              <w:tab/>
            </w:r>
            <w:r w:rsidRPr="00677006">
              <w:tab/>
              <w:t>- 1 szt,</w:t>
            </w:r>
          </w:p>
          <w:p w:rsidR="00677006" w:rsidRPr="00677006" w:rsidRDefault="00677006" w:rsidP="00A5275E">
            <w:pPr>
              <w:pStyle w:val="Tekstpodstawowy"/>
            </w:pPr>
            <w:r w:rsidRPr="00677006">
              <w:t xml:space="preserve">- uzupełnienie włazu na studni </w:t>
            </w:r>
            <w:r w:rsidRPr="00677006">
              <w:tab/>
            </w:r>
            <w:r w:rsidRPr="00677006">
              <w:tab/>
            </w:r>
            <w:r w:rsidRPr="00677006">
              <w:tab/>
            </w:r>
            <w:r w:rsidRPr="00677006">
              <w:tab/>
            </w:r>
            <w:r w:rsidRPr="00677006">
              <w:tab/>
              <w:t>- 1 szt,</w:t>
            </w:r>
          </w:p>
          <w:p w:rsidR="00677006" w:rsidRPr="00677006" w:rsidRDefault="00677006" w:rsidP="00A5275E">
            <w:pPr>
              <w:pStyle w:val="Tekstpodstawowy"/>
            </w:pPr>
            <w:r w:rsidRPr="00677006">
              <w:t>- czyszczenie separatorów 5 szt. raz w roku z wywozem</w:t>
            </w:r>
            <w:r w:rsidRPr="00677006">
              <w:tab/>
            </w:r>
            <w:r w:rsidRPr="00677006">
              <w:tab/>
            </w:r>
            <w:r w:rsidR="008522DA">
              <w:t xml:space="preserve"> </w:t>
            </w:r>
            <w:r w:rsidRPr="00677006">
              <w:t>- 1 m3,</w:t>
            </w:r>
          </w:p>
          <w:p w:rsidR="00677006" w:rsidRPr="00677006" w:rsidRDefault="00677006" w:rsidP="00A5275E">
            <w:pPr>
              <w:pStyle w:val="Tekstpodstawowy"/>
            </w:pPr>
            <w:r w:rsidRPr="00677006">
              <w:t>- czyszczenie piaskowników 2 szt. raz w roku z wywozem</w:t>
            </w:r>
            <w:r w:rsidRPr="00677006">
              <w:tab/>
              <w:t xml:space="preserve">              - 1 m3,</w:t>
            </w:r>
          </w:p>
          <w:p w:rsidR="00677006" w:rsidRPr="00677006" w:rsidRDefault="00677006" w:rsidP="00A5275E">
            <w:pPr>
              <w:pStyle w:val="Tekstpodstawowy"/>
            </w:pPr>
            <w:r w:rsidRPr="00677006">
              <w:t>- wymiana gruntu</w:t>
            </w:r>
            <w:r w:rsidRPr="00677006">
              <w:tab/>
            </w:r>
            <w:r w:rsidRPr="00677006">
              <w:tab/>
            </w:r>
            <w:r w:rsidRPr="00677006">
              <w:tab/>
            </w:r>
            <w:r w:rsidRPr="00677006">
              <w:tab/>
            </w:r>
            <w:r w:rsidRPr="00677006">
              <w:tab/>
            </w:r>
            <w:r w:rsidRPr="00677006">
              <w:tab/>
            </w:r>
            <w:r w:rsidRPr="00677006">
              <w:tab/>
            </w:r>
            <w:r w:rsidR="008522DA">
              <w:t xml:space="preserve"> </w:t>
            </w:r>
            <w:r w:rsidRPr="00677006">
              <w:t>- 1 m3,</w:t>
            </w:r>
          </w:p>
          <w:p w:rsidR="00677006" w:rsidRPr="00677006" w:rsidRDefault="00677006" w:rsidP="00A5275E">
            <w:pPr>
              <w:pStyle w:val="Tekstpodstawowy"/>
            </w:pPr>
            <w:r w:rsidRPr="00677006">
              <w:t>- wywóz gruzu na odległość do 7 km</w:t>
            </w:r>
            <w:r w:rsidRPr="00677006">
              <w:tab/>
            </w:r>
            <w:r w:rsidRPr="00677006">
              <w:tab/>
            </w:r>
            <w:r w:rsidRPr="00677006">
              <w:tab/>
            </w:r>
            <w:r w:rsidRPr="00677006">
              <w:tab/>
            </w:r>
            <w:r w:rsidR="008522DA">
              <w:t xml:space="preserve"> -</w:t>
            </w:r>
            <w:r w:rsidRPr="00677006">
              <w:t xml:space="preserve"> 1 m3,</w:t>
            </w:r>
          </w:p>
          <w:p w:rsidR="00677006" w:rsidRPr="00677006" w:rsidRDefault="00677006" w:rsidP="00A5275E">
            <w:pPr>
              <w:pStyle w:val="Tekstpodstawowy"/>
            </w:pPr>
            <w:r w:rsidRPr="00677006">
              <w:t>- badanie składu wody opadowej na wylotach                                   - 1szt</w:t>
            </w:r>
          </w:p>
          <w:p w:rsidR="00677006" w:rsidRPr="00677006" w:rsidRDefault="00677006" w:rsidP="00A5275E">
            <w:pPr>
              <w:pStyle w:val="Tekstpodstawowy"/>
            </w:pPr>
            <w:r w:rsidRPr="00677006">
              <w:t xml:space="preserve">- wykonanie przeglądu okresowego separatorów                              - 1 szt </w:t>
            </w:r>
          </w:p>
          <w:p w:rsidR="00677006" w:rsidRPr="00677006" w:rsidRDefault="00677006" w:rsidP="00A5275E">
            <w:pPr>
              <w:pStyle w:val="Tekstpodstawowy"/>
            </w:pPr>
            <w:r w:rsidRPr="00677006">
              <w:t xml:space="preserve">przy czym, </w:t>
            </w:r>
            <w:r w:rsidRPr="00677006">
              <w:tab/>
              <w:t xml:space="preserve">poszczególne ceny jednostkowe zostaną dodatkowo procentowo pomnożone przez wagę znaczenia poszczególnych rodzajów robót (zgodnie ze wzorem) określoną przez Zamawiającego przy poszczególnych pozycjach w załączniku nr 1 do projektu umowy. </w:t>
            </w:r>
          </w:p>
          <w:p w:rsidR="00677006" w:rsidRPr="00677006" w:rsidRDefault="00677006" w:rsidP="00A5275E">
            <w:pPr>
              <w:pStyle w:val="Tekstpodstawowy"/>
            </w:pPr>
            <w:r w:rsidRPr="00677006">
              <w:tab/>
            </w:r>
            <w:r w:rsidRPr="00677006">
              <w:tab/>
            </w:r>
          </w:p>
          <w:p w:rsidR="00677006" w:rsidRPr="00677006" w:rsidRDefault="00677006" w:rsidP="00A5275E">
            <w:pPr>
              <w:pStyle w:val="Tekstpodstawowy"/>
            </w:pPr>
            <w:r w:rsidRPr="00677006">
              <w:t xml:space="preserve">W oferowanej cenie należy również uwzględnić wszelkie czynności i koszty wynikające ze specyfiki i technologii robót, związane z realizacją zadania, a nie wymienione w specyfikacji w szczególności: </w:t>
            </w:r>
          </w:p>
          <w:p w:rsidR="00677006" w:rsidRPr="00677006" w:rsidRDefault="00677006" w:rsidP="00A5275E">
            <w:pPr>
              <w:pStyle w:val="Tekstpodstawowy"/>
            </w:pPr>
            <w:r w:rsidRPr="00677006">
              <w:t>-</w:t>
            </w:r>
            <w:r w:rsidRPr="00677006">
              <w:tab/>
              <w:t>ciągły dyżur i kontrole stanu technicznego - prawidłowego funkcjonowania przepompowni wód opadowych na ul. Farna, Piaskowa i Szkolna,</w:t>
            </w:r>
          </w:p>
          <w:p w:rsidR="00677006" w:rsidRPr="00677006" w:rsidRDefault="00677006" w:rsidP="00A5275E">
            <w:pPr>
              <w:pStyle w:val="Tekstpodstawowy"/>
            </w:pPr>
            <w:r w:rsidRPr="00677006">
              <w:t>-</w:t>
            </w:r>
            <w:r w:rsidRPr="00677006">
              <w:tab/>
              <w:t>zapewnienie i utrzymanie w ciągłej gotowości powiadamiania przez SMS o ewentualnej awarii systemu przepompowni wód opadowych w rejonie ul. Szkolnej, Farnej i Piaskowej</w:t>
            </w:r>
          </w:p>
          <w:p w:rsidR="00677006" w:rsidRPr="00677006" w:rsidRDefault="00677006" w:rsidP="00A5275E">
            <w:pPr>
              <w:pStyle w:val="Tekstpodstawowy"/>
            </w:pPr>
          </w:p>
          <w:p w:rsidR="00677006" w:rsidRPr="00677006" w:rsidRDefault="00677006" w:rsidP="00A5275E">
            <w:pPr>
              <w:pStyle w:val="Tekstpodstawowy"/>
            </w:pPr>
            <w:r w:rsidRPr="00677006">
              <w:t>-</w:t>
            </w:r>
            <w:r w:rsidRPr="00677006">
              <w:tab/>
              <w:t>zorganizowanie placu budowy pod względem BHP i ppoż.,</w:t>
            </w:r>
          </w:p>
          <w:p w:rsidR="00677006" w:rsidRPr="00677006" w:rsidRDefault="00677006" w:rsidP="00A5275E">
            <w:pPr>
              <w:pStyle w:val="Tekstpodstawowy"/>
            </w:pPr>
            <w:r w:rsidRPr="00677006">
              <w:t>-</w:t>
            </w:r>
            <w:r w:rsidRPr="00677006">
              <w:tab/>
              <w:t>ubezpieczenie OC placu budowy,</w:t>
            </w:r>
          </w:p>
          <w:p w:rsidR="00677006" w:rsidRPr="00677006" w:rsidRDefault="00677006" w:rsidP="00A5275E">
            <w:pPr>
              <w:pStyle w:val="Tekstpodstawowy"/>
            </w:pPr>
            <w:r w:rsidRPr="00677006">
              <w:t>-</w:t>
            </w:r>
            <w:r w:rsidRPr="00677006">
              <w:tab/>
              <w:t>uporządkowanie placu budowy po skończonych robotach</w:t>
            </w:r>
          </w:p>
          <w:p w:rsidR="00677006" w:rsidRPr="00677006" w:rsidRDefault="00677006" w:rsidP="00A5275E">
            <w:pPr>
              <w:pStyle w:val="Tekstpodstawowy"/>
            </w:pPr>
          </w:p>
          <w:p w:rsidR="00677006" w:rsidRPr="00677006" w:rsidRDefault="00677006" w:rsidP="00A5275E">
            <w:pPr>
              <w:pStyle w:val="Tekstpodstawowy"/>
            </w:pPr>
            <w:r w:rsidRPr="00677006">
              <w:t>Minimalny okres gwarancji -12 m-cy</w:t>
            </w:r>
          </w:p>
          <w:p w:rsidR="00596C61" w:rsidRPr="00DA30CE" w:rsidRDefault="00677006" w:rsidP="00A5275E">
            <w:pPr>
              <w:pStyle w:val="Tekstpodstawowy"/>
            </w:pPr>
            <w:r w:rsidRPr="00677006">
              <w:t>Termin wykonania zamówienia: od zgłoszenia - maksymalny czas przystąpienia do usunięcia usterki 4 godz.</w:t>
            </w:r>
          </w:p>
          <w:p w:rsidR="00596C61" w:rsidRPr="00DA30CE" w:rsidRDefault="00677006" w:rsidP="00A5275E">
            <w:pPr>
              <w:pStyle w:val="Tekstpodstawowy"/>
            </w:pPr>
            <w:r w:rsidRPr="00677006">
              <w:rPr>
                <w:b/>
              </w:rPr>
              <w:t>Zamawiający dopuszcza składanie ofert równoważnych</w:t>
            </w:r>
          </w:p>
          <w:p w:rsidR="00596C61" w:rsidRPr="00DA30CE" w:rsidRDefault="00677006" w:rsidP="00A5275E">
            <w:pPr>
              <w:pStyle w:val="Tekstpodstawowy"/>
              <w:rPr>
                <w:b/>
              </w:rPr>
            </w:pPr>
            <w:r w:rsidRPr="00677006">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lastRenderedPageBreak/>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677006" w:rsidRPr="00677006">
        <w:t>gmina 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677006" w:rsidP="008634CF">
      <w:pPr>
        <w:pStyle w:val="Nagwek2"/>
      </w:pPr>
      <w:r w:rsidRPr="000B08A9">
        <w:t xml:space="preserve"> Zamawiający przewiduje udzieleni</w:t>
      </w:r>
      <w:r w:rsidR="008522DA">
        <w:t>e</w:t>
      </w:r>
      <w:r w:rsidRPr="000B08A9">
        <w:t xml:space="preserv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677006" w:rsidRPr="00677006">
        <w:t>data zakończenia: 2016-12-15</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677006" w:rsidRPr="00677006">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677006" w:rsidRPr="00677006">
        <w:t>(Dz. U. z 2015 r. poz. 2164)</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677006" w:rsidTr="008522DA">
        <w:tc>
          <w:tcPr>
            <w:tcW w:w="720" w:type="dxa"/>
          </w:tcPr>
          <w:p w:rsidR="00677006" w:rsidRDefault="00677006" w:rsidP="008522DA">
            <w:pPr>
              <w:spacing w:before="60" w:after="120"/>
              <w:jc w:val="both"/>
            </w:pPr>
            <w:r w:rsidRPr="00677006">
              <w:t>1</w:t>
            </w:r>
          </w:p>
        </w:tc>
        <w:tc>
          <w:tcPr>
            <w:tcW w:w="7738" w:type="dxa"/>
          </w:tcPr>
          <w:p w:rsidR="00677006" w:rsidRPr="008765DA" w:rsidRDefault="00677006" w:rsidP="008522DA">
            <w:pPr>
              <w:spacing w:before="60" w:after="120"/>
              <w:jc w:val="both"/>
              <w:rPr>
                <w:b/>
                <w:bCs/>
              </w:rPr>
            </w:pPr>
            <w:r w:rsidRPr="00677006">
              <w:rPr>
                <w:b/>
                <w:bCs/>
              </w:rPr>
              <w:t>Uprawnienia do wykonywania określonej działalności lub czynności, jeżeli przepisy prawa nakładają obowiązek ich posiadania</w:t>
            </w:r>
          </w:p>
          <w:p w:rsidR="00677006" w:rsidRDefault="00677006" w:rsidP="008522DA">
            <w:pPr>
              <w:spacing w:before="60" w:after="120"/>
              <w:jc w:val="both"/>
            </w:pPr>
            <w:r w:rsidRPr="00677006">
              <w:t>O udzielenie zamówienia mogą ubiegać się wykonawcy, którzy spełniają warunki, dotyczące posiadania uprawnień do wykonywania określonej działalności lub czynności, jeżeli przepisy prawa nakładają obowiązek ich posiadania tj. wykażą, że dysponują 1 osobą posiadającą uprawnienie do kierowania robotami w specjalności instalacji wod-kan. Ocena spełniania warunków udziału w postępowaniu będzie dokonana na zasadzie spełnia/nie spełnia.</w:t>
            </w:r>
          </w:p>
        </w:tc>
      </w:tr>
      <w:tr w:rsidR="00677006" w:rsidTr="008522DA">
        <w:tc>
          <w:tcPr>
            <w:tcW w:w="720" w:type="dxa"/>
          </w:tcPr>
          <w:p w:rsidR="00677006" w:rsidRDefault="00677006" w:rsidP="008522DA">
            <w:pPr>
              <w:spacing w:before="60" w:after="120"/>
              <w:jc w:val="both"/>
            </w:pPr>
            <w:r w:rsidRPr="00677006">
              <w:t>2</w:t>
            </w:r>
          </w:p>
        </w:tc>
        <w:tc>
          <w:tcPr>
            <w:tcW w:w="7738" w:type="dxa"/>
          </w:tcPr>
          <w:p w:rsidR="00677006" w:rsidRPr="008765DA" w:rsidRDefault="00677006" w:rsidP="008522DA">
            <w:pPr>
              <w:spacing w:before="60" w:after="120"/>
              <w:jc w:val="both"/>
              <w:rPr>
                <w:b/>
                <w:bCs/>
              </w:rPr>
            </w:pPr>
            <w:r w:rsidRPr="00677006">
              <w:rPr>
                <w:b/>
                <w:bCs/>
              </w:rPr>
              <w:t>Wiedza i doświadczenie</w:t>
            </w:r>
          </w:p>
          <w:p w:rsidR="00677006" w:rsidRDefault="00677006" w:rsidP="008522DA">
            <w:pPr>
              <w:spacing w:before="60" w:after="120"/>
              <w:jc w:val="both"/>
            </w:pPr>
            <w:r w:rsidRPr="00677006">
              <w:t>O udzielenie zamówienia mogą ubiegać się wykonawcy, którzy spełniają warunki, dotyczące posiadania wiedzy i doświadczenia , tj. wykażą, że w okresie 5 lat przed upływem terminu składania ofert lub jeśli okres prowadzenia działalności jest krótszy w tym okresie wykonali co najmniej 2 roboty odpowiadające swoim rodzajem robotom budowlanym stanowiącym przedmiot zamówienia czyli: roboty instalacyjne na kwotę co najmniej 100.000,00 zł. Ocena spełniania warunków udziału w postępowaniu będzie dokonana na zasadzie spełnia/nie spełnia.</w:t>
            </w:r>
          </w:p>
        </w:tc>
      </w:tr>
      <w:tr w:rsidR="00677006" w:rsidTr="008522DA">
        <w:tc>
          <w:tcPr>
            <w:tcW w:w="720" w:type="dxa"/>
          </w:tcPr>
          <w:p w:rsidR="00677006" w:rsidRDefault="00677006" w:rsidP="008522DA">
            <w:pPr>
              <w:spacing w:before="60" w:after="120"/>
              <w:jc w:val="both"/>
            </w:pPr>
            <w:r w:rsidRPr="00677006">
              <w:lastRenderedPageBreak/>
              <w:t>3</w:t>
            </w:r>
          </w:p>
        </w:tc>
        <w:tc>
          <w:tcPr>
            <w:tcW w:w="7738" w:type="dxa"/>
          </w:tcPr>
          <w:p w:rsidR="00677006" w:rsidRPr="008765DA" w:rsidRDefault="00677006" w:rsidP="008522DA">
            <w:pPr>
              <w:spacing w:before="60" w:after="120"/>
              <w:jc w:val="both"/>
              <w:rPr>
                <w:b/>
                <w:bCs/>
              </w:rPr>
            </w:pPr>
            <w:r w:rsidRPr="00677006">
              <w:rPr>
                <w:b/>
                <w:bCs/>
              </w:rPr>
              <w:t>Potencjał techniczny</w:t>
            </w:r>
          </w:p>
          <w:p w:rsidR="00677006" w:rsidRDefault="00677006" w:rsidP="008522DA">
            <w:pPr>
              <w:spacing w:before="60" w:after="120"/>
              <w:jc w:val="both"/>
            </w:pPr>
            <w:r w:rsidRPr="00677006">
              <w:t>O udzielenie zamówienia mogą ubiegać się wykonawcy, którzy spełniają warunki, dotyczące dysponowania odpowiednim potencjałem technicznym. Ocena spełniania warunków udziału w postępowaniu będzie dokonana na zasadzie spełnia/nie spełnia.</w:t>
            </w:r>
          </w:p>
        </w:tc>
      </w:tr>
      <w:tr w:rsidR="00677006" w:rsidTr="008522DA">
        <w:tc>
          <w:tcPr>
            <w:tcW w:w="720" w:type="dxa"/>
          </w:tcPr>
          <w:p w:rsidR="00677006" w:rsidRDefault="00677006" w:rsidP="008522DA">
            <w:pPr>
              <w:spacing w:before="60" w:after="120"/>
              <w:jc w:val="both"/>
            </w:pPr>
            <w:r w:rsidRPr="00677006">
              <w:t>4</w:t>
            </w:r>
          </w:p>
        </w:tc>
        <w:tc>
          <w:tcPr>
            <w:tcW w:w="7738" w:type="dxa"/>
          </w:tcPr>
          <w:p w:rsidR="00677006" w:rsidRPr="008765DA" w:rsidRDefault="00677006" w:rsidP="008522DA">
            <w:pPr>
              <w:spacing w:before="60" w:after="120"/>
              <w:jc w:val="both"/>
              <w:rPr>
                <w:b/>
                <w:bCs/>
              </w:rPr>
            </w:pPr>
            <w:r w:rsidRPr="00677006">
              <w:rPr>
                <w:b/>
                <w:bCs/>
              </w:rPr>
              <w:t>Osoby zdolne do wykonania zamówienia</w:t>
            </w:r>
          </w:p>
          <w:p w:rsidR="00677006" w:rsidRDefault="00677006" w:rsidP="002B532D">
            <w:pPr>
              <w:spacing w:before="60" w:after="120"/>
              <w:jc w:val="both"/>
            </w:pPr>
            <w:r w:rsidRPr="00677006">
              <w:t>O udzielenie zamówienia mogą ubiegać się wykonawcy, którzy spełniają warunki, dotyczące dysponowania osobami zdolnymi do wykonania zamówienia, tj</w:t>
            </w:r>
            <w:r w:rsidR="002B532D">
              <w:t>.</w:t>
            </w:r>
            <w:r w:rsidRPr="00677006">
              <w:t xml:space="preserve"> dysponują co najmniej 1 osobą posiadającą uprawnienia do kierowania robo</w:t>
            </w:r>
            <w:r w:rsidR="002B532D">
              <w:t>t</w:t>
            </w:r>
            <w:r w:rsidRPr="00677006">
              <w:t>ami budowlanymi w branży instalacyjnej wodno-kanalizacyjnej. Ocena spełniania warunków udziału w postępowaniu będzie dokonana na zasadzie spełnia/nie spełnia.</w:t>
            </w:r>
          </w:p>
        </w:tc>
      </w:tr>
      <w:tr w:rsidR="00677006" w:rsidTr="008522DA">
        <w:tc>
          <w:tcPr>
            <w:tcW w:w="720" w:type="dxa"/>
          </w:tcPr>
          <w:p w:rsidR="00677006" w:rsidRDefault="00677006" w:rsidP="008522DA">
            <w:pPr>
              <w:spacing w:before="60" w:after="120"/>
              <w:jc w:val="both"/>
            </w:pPr>
            <w:r w:rsidRPr="00677006">
              <w:t>5</w:t>
            </w:r>
          </w:p>
        </w:tc>
        <w:tc>
          <w:tcPr>
            <w:tcW w:w="7738" w:type="dxa"/>
          </w:tcPr>
          <w:p w:rsidR="00677006" w:rsidRPr="008765DA" w:rsidRDefault="00677006" w:rsidP="008522DA">
            <w:pPr>
              <w:spacing w:before="60" w:after="120"/>
              <w:jc w:val="both"/>
              <w:rPr>
                <w:b/>
                <w:bCs/>
              </w:rPr>
            </w:pPr>
            <w:r w:rsidRPr="00677006">
              <w:rPr>
                <w:b/>
                <w:bCs/>
              </w:rPr>
              <w:t>Sytuacja ekonomiczna i finansowa</w:t>
            </w:r>
          </w:p>
          <w:p w:rsidR="00677006" w:rsidRDefault="00677006" w:rsidP="008522DA">
            <w:pPr>
              <w:spacing w:before="60" w:after="120"/>
              <w:jc w:val="both"/>
            </w:pPr>
            <w:r w:rsidRPr="00677006">
              <w:t>O udzielenie zamówienia mogą ubiegać się wykonawcy, którzy spełniają warunki, dotyczące sytuacji ekonomicznej i finansowej tj. wykażą, że dysponują kwotą 50 tys. zł, lub posiadają zdolność kredytową w takiej wysokości, oraz posiadają polisę ubezpieczeniową lub inny dokument potwierdzający, że Wykonawca jest ubezpieczony od odpowiedzialności cywilnej w zakresie prowadzonej działalności na kwotę co najmniej 100 000 PLN.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2B532D" w:rsidRDefault="00A2369F" w:rsidP="008634CF">
      <w:pPr>
        <w:pStyle w:val="Nagwek2"/>
      </w:pPr>
      <w:r>
        <w:t xml:space="preserve">Przepisy </w:t>
      </w:r>
      <w:r w:rsidRPr="002B532D">
        <w:t>dotycz</w:t>
      </w:r>
      <w:r w:rsidRPr="002B532D">
        <w:rPr>
          <w:rFonts w:ascii="TimesNewRoman" w:eastAsia="TimesNewRoman" w:cs="TimesNewRoman" w:hint="eastAsia"/>
        </w:rPr>
        <w:t>ą</w:t>
      </w:r>
      <w:r w:rsidRPr="002B532D">
        <w:t>ce Wykonawcy stosuje si</w:t>
      </w:r>
      <w:r w:rsidRPr="002B532D">
        <w:rPr>
          <w:rFonts w:ascii="TimesNewRoman" w:eastAsia="TimesNewRoman" w:cs="TimesNewRoman" w:hint="eastAsia"/>
        </w:rPr>
        <w:t>ę</w:t>
      </w:r>
      <w:r w:rsidRPr="002B532D">
        <w:rPr>
          <w:rFonts w:ascii="TimesNewRoman" w:eastAsia="TimesNewRoman" w:cs="TimesNewRoman"/>
        </w:rPr>
        <w:t xml:space="preserve"> </w:t>
      </w:r>
      <w:r w:rsidRPr="002B532D">
        <w:t>odpowiednio do Wykonawców, o których mowa w pkt 6.4.</w:t>
      </w:r>
    </w:p>
    <w:p w:rsidR="00A2369F" w:rsidRDefault="00A2369F" w:rsidP="008634CF">
      <w:pPr>
        <w:pStyle w:val="Nagwek2"/>
      </w:pPr>
      <w:r w:rsidRPr="002B532D">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677006" w:rsidRPr="00677006">
        <w:t>(Dz. U. z 2015 r. poz. 2164)</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677006" w:rsidRDefault="00677006" w:rsidP="00677006">
      <w:pPr>
        <w:pStyle w:val="Nagwek2"/>
        <w:numPr>
          <w:ilvl w:val="0"/>
          <w:numId w:val="0"/>
        </w:numPr>
      </w:pPr>
    </w:p>
    <w:p w:rsidR="00677006" w:rsidRPr="00371538" w:rsidRDefault="00677006" w:rsidP="00677006">
      <w:pPr>
        <w:pStyle w:val="Nagwek2"/>
      </w:pPr>
      <w:r w:rsidRPr="00371538">
        <w:lastRenderedPageBreak/>
        <w:t xml:space="preserve">W celu wykazania spełniania przez Wykonawcę warunków, o których mowa w art. 22 ust. 1 ustawy Prawo zamówień publicznych </w:t>
      </w:r>
      <w:r w:rsidRPr="00677006">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77006" w:rsidRPr="00371538" w:rsidTr="008522DA">
        <w:tc>
          <w:tcPr>
            <w:tcW w:w="720" w:type="dxa"/>
          </w:tcPr>
          <w:p w:rsidR="00677006" w:rsidRPr="00371538" w:rsidRDefault="00677006" w:rsidP="008522DA">
            <w:pPr>
              <w:spacing w:before="60" w:after="120"/>
              <w:jc w:val="both"/>
            </w:pPr>
            <w:r w:rsidRPr="008765DA">
              <w:rPr>
                <w:b/>
                <w:sz w:val="20"/>
                <w:szCs w:val="20"/>
              </w:rPr>
              <w:t>Lp.</w:t>
            </w:r>
          </w:p>
        </w:tc>
        <w:tc>
          <w:tcPr>
            <w:tcW w:w="7920" w:type="dxa"/>
          </w:tcPr>
          <w:p w:rsidR="00677006" w:rsidRPr="00371538" w:rsidRDefault="00677006" w:rsidP="008522DA">
            <w:pPr>
              <w:spacing w:before="60" w:after="120"/>
              <w:jc w:val="both"/>
            </w:pPr>
            <w:r w:rsidRPr="008765DA">
              <w:rPr>
                <w:b/>
                <w:sz w:val="20"/>
                <w:szCs w:val="20"/>
              </w:rPr>
              <w:t>Wymagany dokument</w:t>
            </w:r>
          </w:p>
        </w:tc>
      </w:tr>
      <w:tr w:rsidR="00677006" w:rsidRPr="00371538" w:rsidTr="008522DA">
        <w:tc>
          <w:tcPr>
            <w:tcW w:w="720" w:type="dxa"/>
          </w:tcPr>
          <w:p w:rsidR="00677006" w:rsidRPr="00371538" w:rsidRDefault="00677006" w:rsidP="008522DA">
            <w:pPr>
              <w:spacing w:before="60" w:after="120"/>
              <w:jc w:val="both"/>
            </w:pPr>
            <w:r w:rsidRPr="00677006">
              <w:t>1</w:t>
            </w:r>
          </w:p>
        </w:tc>
        <w:tc>
          <w:tcPr>
            <w:tcW w:w="7920" w:type="dxa"/>
          </w:tcPr>
          <w:p w:rsidR="00677006" w:rsidRPr="008765DA" w:rsidRDefault="00677006" w:rsidP="008522DA">
            <w:pPr>
              <w:spacing w:before="60" w:after="120"/>
              <w:jc w:val="both"/>
              <w:rPr>
                <w:b/>
                <w:bCs/>
              </w:rPr>
            </w:pPr>
            <w:r w:rsidRPr="00677006">
              <w:rPr>
                <w:b/>
                <w:bCs/>
              </w:rPr>
              <w:t>Oświadczenie o spełnianiu warunków</w:t>
            </w:r>
          </w:p>
          <w:p w:rsidR="00677006" w:rsidRPr="00371538" w:rsidRDefault="00677006" w:rsidP="008522DA">
            <w:pPr>
              <w:spacing w:before="60" w:after="120"/>
              <w:jc w:val="both"/>
            </w:pPr>
            <w:r w:rsidRPr="00677006">
              <w:t>Oświadczenie o spełnianiu warunków</w:t>
            </w:r>
          </w:p>
        </w:tc>
      </w:tr>
      <w:tr w:rsidR="00677006" w:rsidRPr="00371538" w:rsidTr="008522DA">
        <w:tc>
          <w:tcPr>
            <w:tcW w:w="720" w:type="dxa"/>
          </w:tcPr>
          <w:p w:rsidR="00677006" w:rsidRPr="00371538" w:rsidRDefault="00677006" w:rsidP="008522DA">
            <w:pPr>
              <w:spacing w:before="60" w:after="120"/>
              <w:jc w:val="both"/>
            </w:pPr>
            <w:r w:rsidRPr="00677006">
              <w:t>2</w:t>
            </w:r>
          </w:p>
        </w:tc>
        <w:tc>
          <w:tcPr>
            <w:tcW w:w="7920" w:type="dxa"/>
          </w:tcPr>
          <w:p w:rsidR="00677006" w:rsidRPr="008765DA" w:rsidRDefault="00677006" w:rsidP="008522DA">
            <w:pPr>
              <w:spacing w:before="60" w:after="120"/>
              <w:jc w:val="both"/>
              <w:rPr>
                <w:b/>
                <w:bCs/>
              </w:rPr>
            </w:pPr>
            <w:r w:rsidRPr="00677006">
              <w:rPr>
                <w:b/>
                <w:bCs/>
              </w:rPr>
              <w:t>Wykaz robót budowanych</w:t>
            </w:r>
          </w:p>
          <w:p w:rsidR="00677006" w:rsidRPr="00371538" w:rsidRDefault="00677006" w:rsidP="008522DA">
            <w:pPr>
              <w:spacing w:before="60" w:after="120"/>
              <w:jc w:val="both"/>
            </w:pPr>
            <w:r w:rsidRPr="00677006">
              <w:t>Wykaz robót budowlanych w zakresie niezbędnym do wykazania spełniania warunku wiedzy i doświadczenia, wykonanych w okresie ostatnich pięciu lat przed upływem terminu składania ofert albo wniosków o dopuszczenie do udziału w postępowaniu, a jeżeli okres prowadzenia działalności jest krótszy - w tym okresie, z podaniem ich rodzaju i wartości, daty i miejsca wykonania oraz załączeniem dokumentu potwierdzającego, że roboty zostały wykonane zgodnie z zasadami sztuki budowlanej i prawidłowo ukończone</w:t>
            </w:r>
          </w:p>
        </w:tc>
      </w:tr>
      <w:tr w:rsidR="00677006" w:rsidRPr="00371538" w:rsidTr="008522DA">
        <w:tc>
          <w:tcPr>
            <w:tcW w:w="720" w:type="dxa"/>
          </w:tcPr>
          <w:p w:rsidR="00677006" w:rsidRPr="00371538" w:rsidRDefault="00677006" w:rsidP="008522DA">
            <w:pPr>
              <w:spacing w:before="60" w:after="120"/>
              <w:jc w:val="both"/>
            </w:pPr>
            <w:r w:rsidRPr="00677006">
              <w:t>3</w:t>
            </w:r>
          </w:p>
        </w:tc>
        <w:tc>
          <w:tcPr>
            <w:tcW w:w="7920" w:type="dxa"/>
          </w:tcPr>
          <w:p w:rsidR="00677006" w:rsidRPr="008765DA" w:rsidRDefault="00677006" w:rsidP="008522DA">
            <w:pPr>
              <w:spacing w:before="60" w:after="120"/>
              <w:jc w:val="both"/>
              <w:rPr>
                <w:b/>
                <w:bCs/>
              </w:rPr>
            </w:pPr>
            <w:r w:rsidRPr="00677006">
              <w:rPr>
                <w:b/>
                <w:bCs/>
              </w:rPr>
              <w:t>Wykaz osób</w:t>
            </w:r>
          </w:p>
          <w:p w:rsidR="00677006" w:rsidRPr="00371538" w:rsidRDefault="00677006" w:rsidP="008522DA">
            <w:pPr>
              <w:spacing w:before="60" w:after="120"/>
              <w:jc w:val="both"/>
            </w:pPr>
            <w:r w:rsidRPr="00677006">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677006" w:rsidRPr="00371538" w:rsidTr="008522DA">
        <w:tc>
          <w:tcPr>
            <w:tcW w:w="720" w:type="dxa"/>
          </w:tcPr>
          <w:p w:rsidR="00677006" w:rsidRPr="00371538" w:rsidRDefault="00677006" w:rsidP="008522DA">
            <w:pPr>
              <w:spacing w:before="60" w:after="120"/>
              <w:jc w:val="both"/>
            </w:pPr>
            <w:r w:rsidRPr="00677006">
              <w:t>4</w:t>
            </w:r>
          </w:p>
        </w:tc>
        <w:tc>
          <w:tcPr>
            <w:tcW w:w="7920" w:type="dxa"/>
          </w:tcPr>
          <w:p w:rsidR="00677006" w:rsidRPr="008765DA" w:rsidRDefault="00677006" w:rsidP="008522DA">
            <w:pPr>
              <w:spacing w:before="60" w:after="120"/>
              <w:jc w:val="both"/>
              <w:rPr>
                <w:b/>
                <w:bCs/>
              </w:rPr>
            </w:pPr>
            <w:r w:rsidRPr="00677006">
              <w:rPr>
                <w:b/>
                <w:bCs/>
              </w:rPr>
              <w:t>Opłacona polisa</w:t>
            </w:r>
          </w:p>
          <w:p w:rsidR="00677006" w:rsidRPr="00371538" w:rsidRDefault="00677006" w:rsidP="008522DA">
            <w:pPr>
              <w:spacing w:before="60" w:after="120"/>
              <w:jc w:val="both"/>
            </w:pPr>
            <w:r w:rsidRPr="00677006">
              <w:t>Opłacona polisa, a w przypadku jej braku inny dokument potwierdzający, że wykonawca jest ubezpieczony od odpowiedzialności cywilnej w zakresie prowadzonej działalności związanej z przedmiotem zamówienia</w:t>
            </w:r>
          </w:p>
        </w:tc>
      </w:tr>
      <w:tr w:rsidR="00677006" w:rsidRPr="00371538" w:rsidTr="008522DA">
        <w:tc>
          <w:tcPr>
            <w:tcW w:w="720" w:type="dxa"/>
          </w:tcPr>
          <w:p w:rsidR="00677006" w:rsidRPr="00371538" w:rsidRDefault="00677006" w:rsidP="008522DA">
            <w:pPr>
              <w:spacing w:before="60" w:after="120"/>
              <w:jc w:val="both"/>
            </w:pPr>
            <w:r w:rsidRPr="00677006">
              <w:t>5</w:t>
            </w:r>
          </w:p>
        </w:tc>
        <w:tc>
          <w:tcPr>
            <w:tcW w:w="7920" w:type="dxa"/>
          </w:tcPr>
          <w:p w:rsidR="00677006" w:rsidRPr="008765DA" w:rsidRDefault="00677006" w:rsidP="008522DA">
            <w:pPr>
              <w:spacing w:before="60" w:after="120"/>
              <w:jc w:val="both"/>
              <w:rPr>
                <w:b/>
                <w:bCs/>
              </w:rPr>
            </w:pPr>
            <w:r w:rsidRPr="00677006">
              <w:rPr>
                <w:b/>
                <w:bCs/>
              </w:rPr>
              <w:t>Informacja banku lub kasy</w:t>
            </w:r>
          </w:p>
          <w:p w:rsidR="00677006" w:rsidRPr="00371538" w:rsidRDefault="00677006" w:rsidP="008522DA">
            <w:pPr>
              <w:spacing w:before="60" w:after="120"/>
              <w:jc w:val="both"/>
            </w:pPr>
            <w:r w:rsidRPr="00677006">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bl>
    <w:p w:rsidR="00677006" w:rsidRPr="00371538" w:rsidRDefault="008634CF" w:rsidP="00677006">
      <w:pPr>
        <w:pStyle w:val="Nagwek2"/>
        <w:numPr>
          <w:ilvl w:val="0"/>
          <w:numId w:val="0"/>
        </w:numPr>
      </w:pPr>
      <w:r w:rsidRPr="00371538">
        <w:t xml:space="preserve"> </w:t>
      </w:r>
    </w:p>
    <w:p w:rsidR="00677006" w:rsidRPr="00371538" w:rsidRDefault="00677006" w:rsidP="00677006">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677006">
        <w:t>(Dz. U. z 2015 r. poz. 2164)</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77006" w:rsidRPr="00371538" w:rsidTr="008522DA">
        <w:tc>
          <w:tcPr>
            <w:tcW w:w="720" w:type="dxa"/>
          </w:tcPr>
          <w:p w:rsidR="00677006" w:rsidRPr="00371538" w:rsidRDefault="00677006" w:rsidP="008522DA">
            <w:pPr>
              <w:spacing w:before="60" w:after="120"/>
              <w:jc w:val="both"/>
            </w:pPr>
            <w:r w:rsidRPr="008765DA">
              <w:rPr>
                <w:b/>
                <w:sz w:val="20"/>
                <w:szCs w:val="20"/>
              </w:rPr>
              <w:t>Lp.</w:t>
            </w:r>
          </w:p>
        </w:tc>
        <w:tc>
          <w:tcPr>
            <w:tcW w:w="7920" w:type="dxa"/>
          </w:tcPr>
          <w:p w:rsidR="00677006" w:rsidRPr="00371538" w:rsidRDefault="00677006" w:rsidP="008522DA">
            <w:pPr>
              <w:spacing w:before="60" w:after="120"/>
              <w:jc w:val="both"/>
            </w:pPr>
            <w:r w:rsidRPr="008765DA">
              <w:rPr>
                <w:b/>
                <w:sz w:val="20"/>
                <w:szCs w:val="20"/>
              </w:rPr>
              <w:t>Wymagany dokument</w:t>
            </w:r>
          </w:p>
        </w:tc>
      </w:tr>
      <w:tr w:rsidR="00677006" w:rsidRPr="00371538" w:rsidTr="008522DA">
        <w:tc>
          <w:tcPr>
            <w:tcW w:w="720" w:type="dxa"/>
          </w:tcPr>
          <w:p w:rsidR="00677006" w:rsidRPr="00371538" w:rsidRDefault="00677006" w:rsidP="008522DA">
            <w:pPr>
              <w:spacing w:before="60" w:after="120"/>
              <w:jc w:val="both"/>
            </w:pPr>
            <w:r w:rsidRPr="00677006">
              <w:t>1</w:t>
            </w:r>
          </w:p>
        </w:tc>
        <w:tc>
          <w:tcPr>
            <w:tcW w:w="7920" w:type="dxa"/>
          </w:tcPr>
          <w:p w:rsidR="00677006" w:rsidRPr="008765DA" w:rsidRDefault="00677006" w:rsidP="008522DA">
            <w:pPr>
              <w:spacing w:before="60" w:after="120"/>
              <w:jc w:val="both"/>
              <w:rPr>
                <w:b/>
                <w:bCs/>
              </w:rPr>
            </w:pPr>
            <w:r w:rsidRPr="00677006">
              <w:rPr>
                <w:b/>
                <w:bCs/>
              </w:rPr>
              <w:t>Oświadczenie o braku podstaw do wykluczenia</w:t>
            </w:r>
          </w:p>
          <w:p w:rsidR="00677006" w:rsidRPr="00371538" w:rsidRDefault="00677006" w:rsidP="008522DA">
            <w:pPr>
              <w:spacing w:before="60" w:after="120"/>
              <w:jc w:val="both"/>
            </w:pPr>
            <w:r w:rsidRPr="00677006">
              <w:t>Oświadczenie o braku podstaw do wykluczenia</w:t>
            </w:r>
          </w:p>
        </w:tc>
      </w:tr>
      <w:tr w:rsidR="00677006" w:rsidRPr="00371538" w:rsidTr="008522DA">
        <w:tc>
          <w:tcPr>
            <w:tcW w:w="720" w:type="dxa"/>
          </w:tcPr>
          <w:p w:rsidR="00677006" w:rsidRPr="00371538" w:rsidRDefault="00677006" w:rsidP="008522DA">
            <w:pPr>
              <w:spacing w:before="60" w:after="120"/>
              <w:jc w:val="both"/>
            </w:pPr>
            <w:r w:rsidRPr="00677006">
              <w:t>2</w:t>
            </w:r>
          </w:p>
        </w:tc>
        <w:tc>
          <w:tcPr>
            <w:tcW w:w="7920" w:type="dxa"/>
          </w:tcPr>
          <w:p w:rsidR="00677006" w:rsidRPr="008765DA" w:rsidRDefault="00677006" w:rsidP="008522DA">
            <w:pPr>
              <w:spacing w:before="60" w:after="120"/>
              <w:jc w:val="both"/>
              <w:rPr>
                <w:b/>
                <w:bCs/>
              </w:rPr>
            </w:pPr>
            <w:r w:rsidRPr="00677006">
              <w:rPr>
                <w:b/>
                <w:bCs/>
              </w:rPr>
              <w:t xml:space="preserve">Aktualny odpis z właściwego rejestru lub z centralnej ewidencji i </w:t>
            </w:r>
            <w:r w:rsidRPr="00677006">
              <w:rPr>
                <w:b/>
                <w:bCs/>
              </w:rPr>
              <w:lastRenderedPageBreak/>
              <w:t>informacji o działalności gospodarczej</w:t>
            </w:r>
          </w:p>
          <w:p w:rsidR="00677006" w:rsidRPr="00371538" w:rsidRDefault="00677006" w:rsidP="008522DA">
            <w:pPr>
              <w:spacing w:before="60" w:after="120"/>
              <w:jc w:val="both"/>
            </w:pPr>
            <w:r w:rsidRPr="00677006">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677006" w:rsidRPr="00371538" w:rsidTr="008522DA">
        <w:tc>
          <w:tcPr>
            <w:tcW w:w="720" w:type="dxa"/>
          </w:tcPr>
          <w:p w:rsidR="00677006" w:rsidRPr="00371538" w:rsidRDefault="00677006" w:rsidP="008522DA">
            <w:pPr>
              <w:spacing w:before="60" w:after="120"/>
              <w:jc w:val="both"/>
            </w:pPr>
            <w:r w:rsidRPr="00677006">
              <w:lastRenderedPageBreak/>
              <w:t>3</w:t>
            </w:r>
          </w:p>
        </w:tc>
        <w:tc>
          <w:tcPr>
            <w:tcW w:w="7920" w:type="dxa"/>
          </w:tcPr>
          <w:p w:rsidR="00677006" w:rsidRPr="008765DA" w:rsidRDefault="00677006" w:rsidP="008522DA">
            <w:pPr>
              <w:spacing w:before="60" w:after="120"/>
              <w:jc w:val="both"/>
              <w:rPr>
                <w:b/>
                <w:bCs/>
              </w:rPr>
            </w:pPr>
            <w:r w:rsidRPr="00677006">
              <w:rPr>
                <w:b/>
                <w:bCs/>
              </w:rPr>
              <w:t>Aktualne zaświadczenie właściwego naczelnika urzędu skarbowego</w:t>
            </w:r>
          </w:p>
          <w:p w:rsidR="00677006" w:rsidRPr="00371538" w:rsidRDefault="00677006" w:rsidP="008522DA">
            <w:pPr>
              <w:spacing w:before="60" w:after="120"/>
              <w:jc w:val="both"/>
            </w:pPr>
            <w:r w:rsidRPr="00677006">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677006" w:rsidRPr="00371538" w:rsidTr="008522DA">
        <w:tc>
          <w:tcPr>
            <w:tcW w:w="720" w:type="dxa"/>
          </w:tcPr>
          <w:p w:rsidR="00677006" w:rsidRPr="00371538" w:rsidRDefault="00677006" w:rsidP="008522DA">
            <w:pPr>
              <w:spacing w:before="60" w:after="120"/>
              <w:jc w:val="both"/>
            </w:pPr>
            <w:r w:rsidRPr="00677006">
              <w:t>4</w:t>
            </w:r>
          </w:p>
        </w:tc>
        <w:tc>
          <w:tcPr>
            <w:tcW w:w="7920" w:type="dxa"/>
          </w:tcPr>
          <w:p w:rsidR="00677006" w:rsidRPr="008765DA" w:rsidRDefault="00677006" w:rsidP="008522DA">
            <w:pPr>
              <w:spacing w:before="60" w:after="120"/>
              <w:jc w:val="both"/>
              <w:rPr>
                <w:b/>
                <w:bCs/>
              </w:rPr>
            </w:pPr>
            <w:r w:rsidRPr="00677006">
              <w:rPr>
                <w:b/>
                <w:bCs/>
              </w:rPr>
              <w:t>Aktualne zaświadczenie właściwego oddziału ZUS lub KRUS</w:t>
            </w:r>
          </w:p>
          <w:p w:rsidR="00677006" w:rsidRPr="00371538" w:rsidRDefault="00677006" w:rsidP="008522DA">
            <w:pPr>
              <w:spacing w:before="60" w:after="120"/>
              <w:jc w:val="both"/>
            </w:pPr>
            <w:r w:rsidRPr="00677006">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677006" w:rsidRPr="00371538" w:rsidTr="008522DA">
        <w:tc>
          <w:tcPr>
            <w:tcW w:w="720" w:type="dxa"/>
          </w:tcPr>
          <w:p w:rsidR="00677006" w:rsidRPr="00371538" w:rsidRDefault="00677006" w:rsidP="008522DA">
            <w:pPr>
              <w:spacing w:before="60" w:after="120"/>
              <w:jc w:val="both"/>
            </w:pPr>
            <w:r w:rsidRPr="00677006">
              <w:t>5</w:t>
            </w:r>
          </w:p>
        </w:tc>
        <w:tc>
          <w:tcPr>
            <w:tcW w:w="7920" w:type="dxa"/>
          </w:tcPr>
          <w:p w:rsidR="00677006" w:rsidRPr="008765DA" w:rsidRDefault="00677006" w:rsidP="008522DA">
            <w:pPr>
              <w:spacing w:before="60" w:after="120"/>
              <w:jc w:val="both"/>
              <w:rPr>
                <w:b/>
                <w:bCs/>
              </w:rPr>
            </w:pPr>
            <w:r w:rsidRPr="00677006">
              <w:rPr>
                <w:b/>
                <w:bCs/>
              </w:rPr>
              <w:t>Aktualna informacja z KRK w zakresie określonym w art. 24 ust. 1 pkt 4-8 ustawy</w:t>
            </w:r>
          </w:p>
          <w:p w:rsidR="00677006" w:rsidRPr="00371538" w:rsidRDefault="00677006" w:rsidP="008522DA">
            <w:pPr>
              <w:spacing w:before="60" w:after="120"/>
              <w:jc w:val="both"/>
            </w:pPr>
            <w:r w:rsidRPr="00677006">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677006" w:rsidRPr="00371538" w:rsidTr="008522DA">
        <w:tc>
          <w:tcPr>
            <w:tcW w:w="720" w:type="dxa"/>
          </w:tcPr>
          <w:p w:rsidR="00677006" w:rsidRPr="00371538" w:rsidRDefault="00677006" w:rsidP="008522DA">
            <w:pPr>
              <w:spacing w:before="60" w:after="120"/>
              <w:jc w:val="both"/>
            </w:pPr>
            <w:r w:rsidRPr="00677006">
              <w:t>6</w:t>
            </w:r>
          </w:p>
        </w:tc>
        <w:tc>
          <w:tcPr>
            <w:tcW w:w="7920" w:type="dxa"/>
          </w:tcPr>
          <w:p w:rsidR="00677006" w:rsidRPr="008765DA" w:rsidRDefault="00677006" w:rsidP="008522DA">
            <w:pPr>
              <w:spacing w:before="60" w:after="120"/>
              <w:jc w:val="both"/>
              <w:rPr>
                <w:b/>
                <w:bCs/>
              </w:rPr>
            </w:pPr>
            <w:r w:rsidRPr="00677006">
              <w:rPr>
                <w:b/>
                <w:bCs/>
              </w:rPr>
              <w:t>Aktualna informacja z KRK w zakresie określonym w art. 24 ust. 1 pkt 9 ustawy</w:t>
            </w:r>
          </w:p>
          <w:p w:rsidR="00677006" w:rsidRPr="00371538" w:rsidRDefault="00677006" w:rsidP="008522DA">
            <w:pPr>
              <w:spacing w:before="60" w:after="120"/>
              <w:jc w:val="both"/>
            </w:pPr>
            <w:r w:rsidRPr="00677006">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677006" w:rsidRPr="00371538" w:rsidTr="008522DA">
        <w:tc>
          <w:tcPr>
            <w:tcW w:w="720" w:type="dxa"/>
          </w:tcPr>
          <w:p w:rsidR="00677006" w:rsidRPr="00371538" w:rsidRDefault="00677006" w:rsidP="008522DA">
            <w:pPr>
              <w:spacing w:before="60" w:after="120"/>
              <w:jc w:val="both"/>
            </w:pPr>
            <w:r w:rsidRPr="00677006">
              <w:t>7</w:t>
            </w:r>
          </w:p>
        </w:tc>
        <w:tc>
          <w:tcPr>
            <w:tcW w:w="7920" w:type="dxa"/>
          </w:tcPr>
          <w:p w:rsidR="00677006" w:rsidRPr="008765DA" w:rsidRDefault="00677006" w:rsidP="008522DA">
            <w:pPr>
              <w:spacing w:before="60" w:after="120"/>
              <w:jc w:val="both"/>
              <w:rPr>
                <w:b/>
                <w:bCs/>
              </w:rPr>
            </w:pPr>
            <w:r w:rsidRPr="00677006">
              <w:rPr>
                <w:b/>
                <w:bCs/>
              </w:rPr>
              <w:t>Dokumenty dotyczące przynależności do grupy kapitałowej</w:t>
            </w:r>
          </w:p>
          <w:p w:rsidR="00677006" w:rsidRPr="00371538" w:rsidRDefault="00677006" w:rsidP="008522DA">
            <w:pPr>
              <w:spacing w:before="60" w:after="120"/>
              <w:jc w:val="both"/>
            </w:pPr>
            <w:r w:rsidRPr="00677006">
              <w:t>Lista podmiotów należących do tej samej grupy kapitałowej w rozumieniu ustawy z dnia 16 lutego 2007 r. o ochronie konkurencji i konsumentów albo informacja o tym, że Wykonawca nie należy do grupy kapitałowej</w:t>
            </w:r>
          </w:p>
        </w:tc>
      </w:tr>
      <w:tr w:rsidR="00677006" w:rsidRPr="00371538" w:rsidTr="008522DA">
        <w:tc>
          <w:tcPr>
            <w:tcW w:w="720" w:type="dxa"/>
          </w:tcPr>
          <w:p w:rsidR="00677006" w:rsidRPr="00371538" w:rsidRDefault="00677006" w:rsidP="008522DA">
            <w:pPr>
              <w:spacing w:before="60" w:after="120"/>
              <w:jc w:val="both"/>
            </w:pPr>
            <w:r w:rsidRPr="00677006">
              <w:t>8</w:t>
            </w:r>
          </w:p>
        </w:tc>
        <w:tc>
          <w:tcPr>
            <w:tcW w:w="7920" w:type="dxa"/>
          </w:tcPr>
          <w:p w:rsidR="00677006" w:rsidRPr="008765DA" w:rsidRDefault="00677006" w:rsidP="008522DA">
            <w:pPr>
              <w:spacing w:before="60" w:after="120"/>
              <w:jc w:val="both"/>
              <w:rPr>
                <w:b/>
                <w:bCs/>
              </w:rPr>
            </w:pPr>
            <w:r w:rsidRPr="00677006">
              <w:rPr>
                <w:b/>
                <w:bCs/>
              </w:rPr>
              <w:t>Aktualna informacja z KRK w zakresie określonym w art. 24 ust. 1 pkt 10 i 11 ustawy</w:t>
            </w:r>
          </w:p>
          <w:p w:rsidR="00677006" w:rsidRPr="00371538" w:rsidRDefault="00677006" w:rsidP="008522DA">
            <w:pPr>
              <w:spacing w:before="60" w:after="120"/>
              <w:jc w:val="both"/>
            </w:pPr>
            <w:r w:rsidRPr="00677006">
              <w:t xml:space="preserve">Aktualna informacja z Krajowego Rejestru Karnego w zakresie określonym w </w:t>
            </w:r>
            <w:r w:rsidRPr="00677006">
              <w:lastRenderedPageBreak/>
              <w:t>art. 24 ust. 1 pkt 10 i 11 ustawy, wystawiona nie wcześniej niż 6 miesięcy przed upływem terminu składania wniosków o dopuszczenie do udziału w postępowaniu o udzielenie zamówienia albo składania ofert.</w:t>
            </w:r>
          </w:p>
        </w:tc>
      </w:tr>
    </w:tbl>
    <w:p w:rsidR="00677006" w:rsidRPr="00371538" w:rsidRDefault="008634CF" w:rsidP="00677006">
      <w:pPr>
        <w:pStyle w:val="Nagwek2"/>
        <w:numPr>
          <w:ilvl w:val="0"/>
          <w:numId w:val="0"/>
        </w:numPr>
      </w:pPr>
      <w:r w:rsidRPr="00371538">
        <w:lastRenderedPageBreak/>
        <w:t xml:space="preserve"> </w:t>
      </w:r>
    </w:p>
    <w:p w:rsidR="00677006" w:rsidRPr="00371538" w:rsidRDefault="00677006" w:rsidP="00677006">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77006" w:rsidRPr="00371538" w:rsidTr="008522DA">
        <w:tc>
          <w:tcPr>
            <w:tcW w:w="720" w:type="dxa"/>
          </w:tcPr>
          <w:p w:rsidR="00677006" w:rsidRPr="00371538" w:rsidRDefault="00677006" w:rsidP="008522DA">
            <w:pPr>
              <w:spacing w:before="60" w:after="120"/>
              <w:jc w:val="both"/>
            </w:pPr>
            <w:r w:rsidRPr="008765DA">
              <w:rPr>
                <w:b/>
                <w:sz w:val="20"/>
                <w:szCs w:val="20"/>
              </w:rPr>
              <w:t>Lp.</w:t>
            </w:r>
          </w:p>
        </w:tc>
        <w:tc>
          <w:tcPr>
            <w:tcW w:w="7920" w:type="dxa"/>
          </w:tcPr>
          <w:p w:rsidR="00677006" w:rsidRPr="00371538" w:rsidRDefault="00677006" w:rsidP="008522DA">
            <w:pPr>
              <w:spacing w:before="60" w:after="120"/>
              <w:jc w:val="both"/>
            </w:pPr>
            <w:r w:rsidRPr="008765DA">
              <w:rPr>
                <w:b/>
                <w:sz w:val="20"/>
                <w:szCs w:val="20"/>
              </w:rPr>
              <w:t>Wymagany dokument</w:t>
            </w:r>
          </w:p>
        </w:tc>
      </w:tr>
      <w:tr w:rsidR="00677006" w:rsidRPr="00371538" w:rsidTr="008522DA">
        <w:tc>
          <w:tcPr>
            <w:tcW w:w="720" w:type="dxa"/>
          </w:tcPr>
          <w:p w:rsidR="00677006" w:rsidRPr="00371538" w:rsidRDefault="00677006" w:rsidP="008522DA">
            <w:pPr>
              <w:spacing w:before="60" w:after="120"/>
              <w:jc w:val="both"/>
            </w:pPr>
            <w:r w:rsidRPr="00677006">
              <w:t>1</w:t>
            </w:r>
          </w:p>
        </w:tc>
        <w:tc>
          <w:tcPr>
            <w:tcW w:w="7920" w:type="dxa"/>
          </w:tcPr>
          <w:p w:rsidR="00677006" w:rsidRPr="008765DA" w:rsidRDefault="00677006" w:rsidP="008522DA">
            <w:pPr>
              <w:spacing w:before="60" w:after="120"/>
              <w:jc w:val="both"/>
              <w:rPr>
                <w:b/>
                <w:bCs/>
              </w:rPr>
            </w:pPr>
            <w:r w:rsidRPr="00677006">
              <w:rPr>
                <w:b/>
                <w:bCs/>
              </w:rPr>
              <w:t>Dokument potwierdzający, że nie otwarto jego likwidacji ani nie ogłoszono upadłości</w:t>
            </w:r>
          </w:p>
          <w:p w:rsidR="00677006" w:rsidRPr="00371538" w:rsidRDefault="00677006" w:rsidP="008522DA">
            <w:pPr>
              <w:spacing w:before="60" w:after="120"/>
              <w:jc w:val="both"/>
            </w:pPr>
            <w:r w:rsidRPr="00677006">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677006" w:rsidRPr="00371538" w:rsidTr="008522DA">
        <w:tc>
          <w:tcPr>
            <w:tcW w:w="720" w:type="dxa"/>
          </w:tcPr>
          <w:p w:rsidR="00677006" w:rsidRPr="00371538" w:rsidRDefault="00677006" w:rsidP="008522DA">
            <w:pPr>
              <w:spacing w:before="60" w:after="120"/>
              <w:jc w:val="both"/>
            </w:pPr>
            <w:r w:rsidRPr="00677006">
              <w:t>2</w:t>
            </w:r>
          </w:p>
        </w:tc>
        <w:tc>
          <w:tcPr>
            <w:tcW w:w="7920" w:type="dxa"/>
          </w:tcPr>
          <w:p w:rsidR="00677006" w:rsidRPr="008765DA" w:rsidRDefault="00677006" w:rsidP="008522DA">
            <w:pPr>
              <w:spacing w:before="60" w:after="120"/>
              <w:jc w:val="both"/>
              <w:rPr>
                <w:b/>
                <w:bCs/>
              </w:rPr>
            </w:pPr>
            <w:r w:rsidRPr="00677006">
              <w:rPr>
                <w:b/>
                <w:bCs/>
              </w:rPr>
              <w:t>Dokument potwierdzający, że nie zalega z uiszczaniem podatków, opłat, składek na ubezpieczenie społeczne i zdrowotne</w:t>
            </w:r>
          </w:p>
          <w:p w:rsidR="00677006" w:rsidRPr="00371538" w:rsidRDefault="00677006" w:rsidP="008522DA">
            <w:pPr>
              <w:spacing w:before="60" w:after="120"/>
              <w:jc w:val="both"/>
            </w:pPr>
            <w:r w:rsidRPr="00677006">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677006" w:rsidRPr="00371538" w:rsidTr="008522DA">
        <w:tc>
          <w:tcPr>
            <w:tcW w:w="720" w:type="dxa"/>
          </w:tcPr>
          <w:p w:rsidR="00677006" w:rsidRPr="00371538" w:rsidRDefault="00677006" w:rsidP="008522DA">
            <w:pPr>
              <w:spacing w:before="60" w:after="120"/>
              <w:jc w:val="both"/>
            </w:pPr>
            <w:r w:rsidRPr="00677006">
              <w:t>3</w:t>
            </w:r>
          </w:p>
        </w:tc>
        <w:tc>
          <w:tcPr>
            <w:tcW w:w="7920" w:type="dxa"/>
          </w:tcPr>
          <w:p w:rsidR="00677006" w:rsidRPr="008765DA" w:rsidRDefault="00677006" w:rsidP="008522DA">
            <w:pPr>
              <w:spacing w:before="60" w:after="120"/>
              <w:jc w:val="both"/>
              <w:rPr>
                <w:b/>
                <w:bCs/>
              </w:rPr>
            </w:pPr>
            <w:r w:rsidRPr="00677006">
              <w:rPr>
                <w:b/>
                <w:bCs/>
              </w:rPr>
              <w:t>Dokument potwierdzający, że nie orzeczono wobec niego zakazu ubiegania się o zamówienie</w:t>
            </w:r>
          </w:p>
          <w:p w:rsidR="00677006" w:rsidRPr="00371538" w:rsidRDefault="00677006" w:rsidP="008522DA">
            <w:pPr>
              <w:spacing w:before="60" w:after="120"/>
              <w:jc w:val="both"/>
            </w:pPr>
            <w:r w:rsidRPr="00677006">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677006" w:rsidRPr="00371538" w:rsidTr="008522DA">
        <w:tc>
          <w:tcPr>
            <w:tcW w:w="720" w:type="dxa"/>
          </w:tcPr>
          <w:p w:rsidR="00677006" w:rsidRPr="00371538" w:rsidRDefault="00677006" w:rsidP="008522DA">
            <w:pPr>
              <w:spacing w:before="60" w:after="120"/>
              <w:jc w:val="both"/>
            </w:pPr>
            <w:r w:rsidRPr="00677006">
              <w:t>4</w:t>
            </w:r>
          </w:p>
        </w:tc>
        <w:tc>
          <w:tcPr>
            <w:tcW w:w="7920" w:type="dxa"/>
          </w:tcPr>
          <w:p w:rsidR="00677006" w:rsidRPr="008765DA" w:rsidRDefault="00677006" w:rsidP="008522DA">
            <w:pPr>
              <w:spacing w:before="60" w:after="120"/>
              <w:jc w:val="both"/>
              <w:rPr>
                <w:b/>
                <w:bCs/>
              </w:rPr>
            </w:pPr>
            <w:r w:rsidRPr="00677006">
              <w:rPr>
                <w:b/>
                <w:bCs/>
              </w:rPr>
              <w:t>Zaświadczenie w zakresie określonym w art. 24 ust. 1 pkt 4-8 ustawy</w:t>
            </w:r>
          </w:p>
          <w:p w:rsidR="00677006" w:rsidRPr="00371538" w:rsidRDefault="00677006" w:rsidP="008522DA">
            <w:pPr>
              <w:spacing w:before="60" w:after="120"/>
              <w:jc w:val="both"/>
            </w:pPr>
            <w:r w:rsidRPr="00677006">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677006" w:rsidRPr="00371538" w:rsidTr="008522DA">
        <w:tc>
          <w:tcPr>
            <w:tcW w:w="720" w:type="dxa"/>
          </w:tcPr>
          <w:p w:rsidR="00677006" w:rsidRPr="00371538" w:rsidRDefault="00677006" w:rsidP="008522DA">
            <w:pPr>
              <w:spacing w:before="60" w:after="120"/>
              <w:jc w:val="both"/>
            </w:pPr>
            <w:r w:rsidRPr="00677006">
              <w:t>5</w:t>
            </w:r>
          </w:p>
        </w:tc>
        <w:tc>
          <w:tcPr>
            <w:tcW w:w="7920" w:type="dxa"/>
          </w:tcPr>
          <w:p w:rsidR="00677006" w:rsidRPr="008765DA" w:rsidRDefault="00677006" w:rsidP="008522DA">
            <w:pPr>
              <w:spacing w:before="60" w:after="120"/>
              <w:jc w:val="both"/>
              <w:rPr>
                <w:b/>
                <w:bCs/>
              </w:rPr>
            </w:pPr>
            <w:r w:rsidRPr="00677006">
              <w:rPr>
                <w:b/>
                <w:bCs/>
              </w:rPr>
              <w:t>Zaświadczenie w zakresie określonym w art. 24 ust. 1 pkt 10 i 11 ustawy</w:t>
            </w:r>
          </w:p>
          <w:p w:rsidR="00677006" w:rsidRPr="00371538" w:rsidRDefault="00677006" w:rsidP="008522DA">
            <w:pPr>
              <w:spacing w:before="60" w:after="120"/>
              <w:jc w:val="both"/>
            </w:pPr>
            <w:r w:rsidRPr="00677006">
              <w:t xml:space="preserve">Jeżeli wykonawca ma siedzibę lub miejsce zamieszkania poza terytorium </w:t>
            </w:r>
            <w:r w:rsidRPr="00677006">
              <w:lastRenderedPageBreak/>
              <w:t>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677006" w:rsidRDefault="00677006" w:rsidP="00677006">
      <w:pPr>
        <w:pStyle w:val="Nagwek2"/>
        <w:numPr>
          <w:ilvl w:val="0"/>
          <w:numId w:val="0"/>
        </w:numPr>
        <w:ind w:left="680"/>
      </w:pPr>
      <w:r>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677006" w:rsidRDefault="00677006" w:rsidP="00677006">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677006" w:rsidRPr="001C2F6E" w:rsidRDefault="00677006" w:rsidP="00677006">
      <w:pPr>
        <w:pStyle w:val="Nagwek2"/>
        <w:numPr>
          <w:ilvl w:val="0"/>
          <w:numId w:val="0"/>
        </w:numPr>
        <w:spacing w:before="0" w:after="0"/>
      </w:pPr>
    </w:p>
    <w:p w:rsidR="00677006" w:rsidRDefault="00677006" w:rsidP="00677006">
      <w:pPr>
        <w:pStyle w:val="Nagwek2"/>
        <w:spacing w:before="0" w:after="0"/>
      </w:pPr>
      <w:r w:rsidRPr="001C2F6E">
        <w:t>Wykonawca jest obowiązany wskazać w ofercie części zamówienia, których wykonanie zam</w:t>
      </w:r>
      <w:r>
        <w:t>ierza powierzyć podwykonawcom.</w:t>
      </w:r>
    </w:p>
    <w:p w:rsidR="00677006" w:rsidRPr="001C2F6E" w:rsidRDefault="00A07C03" w:rsidP="00677006">
      <w:pPr>
        <w:pStyle w:val="Nagwek2"/>
        <w:numPr>
          <w:ilvl w:val="0"/>
          <w:numId w:val="0"/>
        </w:numPr>
        <w:spacing w:before="0" w:after="0"/>
      </w:pPr>
      <w:r w:rsidRPr="001C2F6E">
        <w:t xml:space="preserve"> </w:t>
      </w:r>
      <w:r w:rsidR="00677006" w:rsidRPr="001C2F6E">
        <w:t xml:space="preserve"> </w:t>
      </w:r>
    </w:p>
    <w:p w:rsidR="00677006" w:rsidRPr="001C2F6E" w:rsidRDefault="00A07C03" w:rsidP="00677006">
      <w:pPr>
        <w:pStyle w:val="Nagwek2"/>
        <w:numPr>
          <w:ilvl w:val="0"/>
          <w:numId w:val="0"/>
        </w:numPr>
        <w:spacing w:before="0" w:after="0"/>
      </w:pPr>
      <w:r w:rsidRPr="001C2F6E">
        <w:t xml:space="preserve"> </w:t>
      </w:r>
    </w:p>
    <w:p w:rsidR="00677006" w:rsidRPr="00677006" w:rsidRDefault="00677006" w:rsidP="00677006">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677006">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w:t>
      </w:r>
      <w:r w:rsidRPr="00677006">
        <w:lastRenderedPageBreak/>
        <w:t xml:space="preserve">przy czym podwykonawca lub dalszy podwykonawca jest obowiązany dołączyć zgodę wykonawcy na zawarcie umowy o podwykonawstwo o treści zgodnej z projektem umowy. </w:t>
      </w:r>
    </w:p>
    <w:p w:rsidR="00677006" w:rsidRPr="00677006" w:rsidRDefault="00677006" w:rsidP="00677006">
      <w:pPr>
        <w:pStyle w:val="Nagwek2"/>
        <w:spacing w:before="0" w:after="0"/>
      </w:pPr>
      <w:r w:rsidRPr="00677006">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77006" w:rsidRPr="00677006" w:rsidRDefault="00677006" w:rsidP="002B532D">
      <w:pPr>
        <w:pStyle w:val="Nagwek2"/>
        <w:numPr>
          <w:ilvl w:val="0"/>
          <w:numId w:val="0"/>
        </w:numPr>
        <w:spacing w:before="0" w:after="0"/>
        <w:ind w:left="680"/>
      </w:pPr>
    </w:p>
    <w:p w:rsidR="00677006" w:rsidRPr="00677006" w:rsidRDefault="00677006" w:rsidP="00677006">
      <w:pPr>
        <w:pStyle w:val="Nagwek2"/>
        <w:spacing w:before="0" w:after="0"/>
      </w:pPr>
      <w:r w:rsidRPr="00677006">
        <w:t>Zamawiający, w terminie określonym zgodnie z art. 143d ust. 1 pkt 2, zgłasza pisemne zastrzeżenia do projektu umowy o podwykonawstwo, której przedmiotem są roboty budowlane:</w:t>
      </w:r>
    </w:p>
    <w:p w:rsidR="00677006" w:rsidRPr="00677006" w:rsidRDefault="00677006" w:rsidP="002B532D">
      <w:pPr>
        <w:pStyle w:val="Nagwek2"/>
        <w:numPr>
          <w:ilvl w:val="0"/>
          <w:numId w:val="0"/>
        </w:numPr>
        <w:spacing w:before="0" w:after="0"/>
        <w:ind w:left="680"/>
      </w:pPr>
      <w:r w:rsidRPr="00677006">
        <w:t>1)   niespełniającej wymagań określonych w specyfikacji istotnych warunków zamówienia;</w:t>
      </w:r>
    </w:p>
    <w:p w:rsidR="00677006" w:rsidRPr="00677006" w:rsidRDefault="00677006" w:rsidP="002B532D">
      <w:pPr>
        <w:pStyle w:val="Nagwek2"/>
        <w:numPr>
          <w:ilvl w:val="0"/>
          <w:numId w:val="0"/>
        </w:numPr>
        <w:spacing w:before="0" w:after="0"/>
        <w:ind w:left="680"/>
      </w:pPr>
      <w:r w:rsidRPr="00677006">
        <w:t>2)   gdy przewiduje termin zapłaty wynagrodzenia dłuższy niż określony w ust. 2.</w:t>
      </w:r>
    </w:p>
    <w:p w:rsidR="00677006" w:rsidRPr="00677006" w:rsidRDefault="00677006" w:rsidP="002B532D">
      <w:pPr>
        <w:pStyle w:val="Nagwek2"/>
        <w:numPr>
          <w:ilvl w:val="0"/>
          <w:numId w:val="0"/>
        </w:numPr>
        <w:spacing w:before="0" w:after="0"/>
        <w:ind w:left="680"/>
      </w:pPr>
      <w:r w:rsidRPr="00677006">
        <w:t xml:space="preserve"> </w:t>
      </w:r>
    </w:p>
    <w:p w:rsidR="00677006" w:rsidRPr="00677006" w:rsidRDefault="00677006" w:rsidP="00677006">
      <w:pPr>
        <w:pStyle w:val="Nagwek2"/>
        <w:spacing w:before="0" w:after="0"/>
      </w:pPr>
      <w:r w:rsidRPr="00677006">
        <w:t>Niezgłoszenie pisemnych zastrzeżeń do przedłożonego projektu umowy o podwykonawstwo, której przedmiotem są roboty budowlane, w terminie określonym zgodnie z art. 143d ust. 1 pkt 2, uważa się za akceptację projektu umowy przez zamawiającego.</w:t>
      </w:r>
    </w:p>
    <w:p w:rsidR="00677006" w:rsidRPr="00677006" w:rsidRDefault="00677006" w:rsidP="002B532D">
      <w:pPr>
        <w:pStyle w:val="Nagwek2"/>
        <w:numPr>
          <w:ilvl w:val="0"/>
          <w:numId w:val="0"/>
        </w:numPr>
        <w:spacing w:before="0" w:after="0"/>
        <w:ind w:left="680"/>
      </w:pPr>
    </w:p>
    <w:p w:rsidR="00677006" w:rsidRPr="00677006" w:rsidRDefault="00677006" w:rsidP="00677006">
      <w:pPr>
        <w:pStyle w:val="Nagwek2"/>
        <w:spacing w:before="0" w:after="0"/>
      </w:pPr>
      <w:r w:rsidRPr="00677006">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677006" w:rsidRPr="00677006" w:rsidRDefault="00677006" w:rsidP="00677006">
      <w:pPr>
        <w:pStyle w:val="Nagwek2"/>
        <w:spacing w:before="0" w:after="0"/>
      </w:pPr>
      <w:r w:rsidRPr="00677006">
        <w:t>Zamawiający, w terminie określonym zgodnie z art. 143d ust. 1 pkt 2, zgłasza pisemny sprzeciw do umowy o podwykonawstwo, której przedmiotem są roboty budowlane, w przypadkach, o których mowa w ust. 3.</w:t>
      </w:r>
    </w:p>
    <w:p w:rsidR="00677006" w:rsidRPr="00677006" w:rsidRDefault="00677006" w:rsidP="00677006">
      <w:pPr>
        <w:pStyle w:val="Nagwek2"/>
        <w:spacing w:before="0" w:after="0"/>
      </w:pPr>
      <w:r w:rsidRPr="00677006">
        <w:t>Niezgłoszenie pisemnego sprzeciwu do przedłożonej umowy o podwykonawstwo, której przedmiotem są roboty budowlane, w terminie określonym zgodnie z art. 143d ust. 1 pkt 2, uważa się za akceptację umowy przez zamawiającego.</w:t>
      </w:r>
    </w:p>
    <w:p w:rsidR="00677006" w:rsidRDefault="00677006" w:rsidP="00677006">
      <w:pPr>
        <w:pStyle w:val="Nagwek2"/>
        <w:spacing w:before="0" w:after="0"/>
      </w:pPr>
      <w:r w:rsidRPr="00677006">
        <w:t>Przepisy ust. 1-9 stosuje się odpowiednio do zmian tej umowy o podwykonawstwo.</w:t>
      </w:r>
    </w:p>
    <w:p w:rsidR="00677006" w:rsidRPr="001C2F6E" w:rsidRDefault="00677006" w:rsidP="00677006">
      <w:pPr>
        <w:pStyle w:val="Nagwek2"/>
        <w:numPr>
          <w:ilvl w:val="0"/>
          <w:numId w:val="0"/>
        </w:numPr>
        <w:spacing w:before="0" w:after="0"/>
      </w:pPr>
    </w:p>
    <w:p w:rsidR="00677006" w:rsidRPr="00677006" w:rsidRDefault="00677006" w:rsidP="00677006">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677006">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677006" w:rsidRPr="00677006" w:rsidRDefault="00677006" w:rsidP="002B532D">
      <w:pPr>
        <w:pStyle w:val="Nagwek2"/>
        <w:numPr>
          <w:ilvl w:val="0"/>
          <w:numId w:val="0"/>
        </w:numPr>
        <w:spacing w:before="0" w:after="0"/>
        <w:ind w:left="680"/>
      </w:pPr>
    </w:p>
    <w:p w:rsidR="00677006" w:rsidRDefault="00677006" w:rsidP="00677006">
      <w:pPr>
        <w:pStyle w:val="Nagwek2"/>
        <w:spacing w:before="0" w:after="0"/>
      </w:pPr>
      <w:r w:rsidRPr="00677006">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677006" w:rsidRPr="001C2F6E" w:rsidRDefault="00677006" w:rsidP="00677006">
      <w:pPr>
        <w:pStyle w:val="Nagwek2"/>
        <w:numPr>
          <w:ilvl w:val="0"/>
          <w:numId w:val="0"/>
        </w:numPr>
        <w:spacing w:before="0" w:after="0"/>
      </w:pPr>
    </w:p>
    <w:p w:rsidR="00A07C03" w:rsidRDefault="00A07C03" w:rsidP="00A07C03">
      <w:pPr>
        <w:pStyle w:val="Nagwek2"/>
        <w:numPr>
          <w:ilvl w:val="0"/>
          <w:numId w:val="0"/>
        </w:numPr>
        <w:spacing w:before="0" w:after="0"/>
      </w:pPr>
      <w:r w:rsidRPr="001C2F6E">
        <w:lastRenderedPageBreak/>
        <w:t xml:space="preserve"> </w:t>
      </w:r>
      <w:r w:rsidR="00677006">
        <w:t xml:space="preserve"> </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677006" w:rsidRPr="00677006">
        <w:t>2016-02-18</w:t>
      </w:r>
      <w:r>
        <w:t>.</w:t>
      </w:r>
    </w:p>
    <w:p w:rsidR="00BC04D7" w:rsidRPr="002B532D" w:rsidRDefault="00BC04D7" w:rsidP="008634CF">
      <w:pPr>
        <w:pStyle w:val="Nagwek2"/>
      </w:pPr>
      <w:r w:rsidRPr="00B64044">
        <w:t>Jeż</w:t>
      </w:r>
      <w:r>
        <w:t xml:space="preserve">eli wniosek o wyjaśnienie treści specyfikacji istotnych </w:t>
      </w:r>
      <w:r w:rsidRPr="002B532D">
        <w:t xml:space="preserve">warunków zamówienia wpłynął po upływie terminu składania wniosku, o którym mowa w </w:t>
      </w:r>
      <w:r w:rsidR="00A07C03" w:rsidRPr="002B532D">
        <w:t>pkt 9</w:t>
      </w:r>
      <w:r w:rsidRPr="002B532D">
        <w:t>.1, lub dotyczy udzielonych wyjaśnień, Zamawiający może udzielić wyjaśnień albo pozostawić wniosek bez rozpatrywania.</w:t>
      </w:r>
    </w:p>
    <w:p w:rsidR="00BC04D7" w:rsidRPr="002B532D" w:rsidRDefault="00BC04D7" w:rsidP="008634CF">
      <w:pPr>
        <w:pStyle w:val="Nagwek2"/>
      </w:pPr>
      <w:r w:rsidRPr="002B532D">
        <w:t xml:space="preserve">Przedłużenie terminu składania ofert nie wpływa na bieg terminu składania wniosku, o którym mowa w </w:t>
      </w:r>
      <w:r w:rsidR="00A07C03" w:rsidRPr="002B532D">
        <w:t>pkt 9</w:t>
      </w:r>
      <w:r w:rsidRPr="002B532D">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677006" w:rsidRPr="00677006">
        <w:t>(Dz. U. z 2015 r. poz. 2164)</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677006" w:rsidRPr="00677006">
        <w:t>(Dz. U. z 2015 r. poz. 2164)</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77006" w:rsidRPr="008765DA" w:rsidTr="008522DA">
        <w:tc>
          <w:tcPr>
            <w:tcW w:w="744" w:type="dxa"/>
            <w:tcBorders>
              <w:top w:val="nil"/>
              <w:left w:val="nil"/>
              <w:bottom w:val="nil"/>
              <w:right w:val="nil"/>
            </w:tcBorders>
          </w:tcPr>
          <w:p w:rsidR="00677006" w:rsidRPr="00882095" w:rsidRDefault="00677006" w:rsidP="008522DA">
            <w:r w:rsidRPr="00677006">
              <w:t>1</w:t>
            </w:r>
          </w:p>
        </w:tc>
        <w:tc>
          <w:tcPr>
            <w:tcW w:w="7304" w:type="dxa"/>
            <w:tcBorders>
              <w:top w:val="nil"/>
              <w:left w:val="nil"/>
              <w:bottom w:val="nil"/>
              <w:right w:val="nil"/>
            </w:tcBorders>
          </w:tcPr>
          <w:p w:rsidR="00677006" w:rsidRPr="008765DA" w:rsidRDefault="00677006" w:rsidP="008522DA">
            <w:pPr>
              <w:rPr>
                <w:lang w:val="en-US"/>
              </w:rPr>
            </w:pPr>
            <w:r w:rsidRPr="00677006">
              <w:rPr>
                <w:lang w:val="en-US"/>
              </w:rPr>
              <w:t>mgr Sławomir Baum</w:t>
            </w:r>
            <w:r w:rsidRPr="008765DA">
              <w:rPr>
                <w:lang w:val="en-US"/>
              </w:rPr>
              <w:t xml:space="preserve"> -  </w:t>
            </w:r>
            <w:r w:rsidRPr="00677006">
              <w:rPr>
                <w:lang w:val="en-US"/>
              </w:rPr>
              <w:t>Radca prawny</w:t>
            </w:r>
            <w:r w:rsidRPr="008765DA">
              <w:rPr>
                <w:lang w:val="en-US"/>
              </w:rPr>
              <w:t xml:space="preserve"> tel.: </w:t>
            </w:r>
            <w:r w:rsidRPr="00677006">
              <w:rPr>
                <w:lang w:val="en-US"/>
              </w:rPr>
              <w:t>(61) 2847133</w:t>
            </w:r>
            <w:r w:rsidRPr="008765DA">
              <w:rPr>
                <w:lang w:val="en-US"/>
              </w:rPr>
              <w:t xml:space="preserve">, e-mail: </w:t>
            </w:r>
            <w:r w:rsidRPr="00677006">
              <w:rPr>
                <w:lang w:val="en-US"/>
              </w:rPr>
              <w:t>slawomir.baum@urzad.srem.pl</w:t>
            </w:r>
          </w:p>
        </w:tc>
      </w:tr>
    </w:tbl>
    <w:p w:rsidR="00BC04D7" w:rsidRDefault="00BC04D7" w:rsidP="009A4CC1">
      <w:pPr>
        <w:pStyle w:val="Nagwek2"/>
        <w:numPr>
          <w:ilvl w:val="2"/>
          <w:numId w:val="1"/>
        </w:numPr>
      </w:pPr>
      <w:r w:rsidRPr="00882095">
        <w:lastRenderedPageBreak/>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77006" w:rsidRPr="008765DA" w:rsidTr="008522DA">
        <w:tc>
          <w:tcPr>
            <w:tcW w:w="744" w:type="dxa"/>
            <w:tcBorders>
              <w:top w:val="nil"/>
              <w:left w:val="nil"/>
              <w:bottom w:val="nil"/>
              <w:right w:val="nil"/>
            </w:tcBorders>
          </w:tcPr>
          <w:p w:rsidR="00677006" w:rsidRPr="00882095" w:rsidRDefault="00677006" w:rsidP="008522DA">
            <w:bookmarkStart w:id="8" w:name="_Toc258314250"/>
            <w:r w:rsidRPr="00677006">
              <w:t>1</w:t>
            </w:r>
          </w:p>
        </w:tc>
        <w:tc>
          <w:tcPr>
            <w:tcW w:w="7176" w:type="dxa"/>
            <w:tcBorders>
              <w:top w:val="nil"/>
              <w:left w:val="nil"/>
              <w:bottom w:val="nil"/>
              <w:right w:val="nil"/>
            </w:tcBorders>
          </w:tcPr>
          <w:p w:rsidR="00677006" w:rsidRPr="008765DA" w:rsidRDefault="00677006" w:rsidP="008522DA">
            <w:pPr>
              <w:rPr>
                <w:lang w:val="en-US"/>
              </w:rPr>
            </w:pPr>
            <w:r w:rsidRPr="00677006">
              <w:rPr>
                <w:lang w:val="en-US"/>
              </w:rPr>
              <w:t>Zastępca Naczelnika Paweł Pawelczyk</w:t>
            </w:r>
            <w:r w:rsidRPr="008765DA">
              <w:rPr>
                <w:lang w:val="en-US"/>
              </w:rPr>
              <w:t xml:space="preserve"> -   tel.: </w:t>
            </w:r>
            <w:r w:rsidRPr="00677006">
              <w:rPr>
                <w:lang w:val="en-US"/>
              </w:rPr>
              <w:t>(61) 2847173</w:t>
            </w:r>
            <w:r w:rsidRPr="008765DA">
              <w:rPr>
                <w:lang w:val="en-US"/>
              </w:rPr>
              <w:t xml:space="preserve">, e-mail: </w:t>
            </w:r>
            <w:r w:rsidRPr="00677006">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677006" w:rsidRPr="003209A8" w:rsidRDefault="00677006" w:rsidP="00677006">
      <w:pPr>
        <w:pStyle w:val="Nagwek2"/>
        <w:rPr>
          <w:b/>
        </w:rPr>
      </w:pPr>
      <w:r>
        <w:t xml:space="preserve"> </w:t>
      </w:r>
      <w:r w:rsidRPr="003209A8">
        <w:t xml:space="preserve">Oferta musi być zabezpieczona wadium w wysokości: </w:t>
      </w:r>
      <w:r w:rsidRPr="00677006">
        <w:rPr>
          <w:b/>
          <w:color w:val="auto"/>
        </w:rPr>
        <w:t>3 000.00</w:t>
      </w:r>
      <w:r w:rsidRPr="00DA30CE">
        <w:rPr>
          <w:b/>
          <w:color w:val="auto"/>
        </w:rPr>
        <w:t> PLN</w:t>
      </w:r>
      <w:r w:rsidRPr="00DA30CE">
        <w:rPr>
          <w:color w:val="auto"/>
        </w:rPr>
        <w:t xml:space="preserve"> (słownie: </w:t>
      </w:r>
      <w:r w:rsidRPr="00677006">
        <w:rPr>
          <w:color w:val="auto"/>
        </w:rPr>
        <w:t xml:space="preserve"> trzy tysiące 00/100</w:t>
      </w:r>
      <w:r w:rsidRPr="00DA30CE">
        <w:rPr>
          <w:color w:val="auto"/>
        </w:rPr>
        <w:t> PLN)</w:t>
      </w:r>
      <w:r>
        <w:rPr>
          <w:color w:val="auto"/>
        </w:rPr>
        <w:t>.</w:t>
      </w:r>
    </w:p>
    <w:p w:rsidR="00677006" w:rsidRPr="00876900" w:rsidRDefault="00677006" w:rsidP="00677006">
      <w:pPr>
        <w:pStyle w:val="Nagwek2"/>
      </w:pPr>
      <w:r>
        <w:t xml:space="preserve">Wadium należy wnieść w terminie do dnia </w:t>
      </w:r>
      <w:r w:rsidRPr="00677006">
        <w:t>2016-02-26</w:t>
      </w:r>
      <w:r>
        <w:t xml:space="preserve"> do godz. </w:t>
      </w:r>
      <w:r w:rsidRPr="00677006">
        <w:t>09:00</w:t>
      </w:r>
      <w:r>
        <w:t>.</w:t>
      </w:r>
    </w:p>
    <w:p w:rsidR="00677006" w:rsidRPr="00876900" w:rsidRDefault="00677006" w:rsidP="00677006">
      <w:pPr>
        <w:pStyle w:val="Nagwek2"/>
      </w:pPr>
      <w:r>
        <w:t>Wadium może być wnoszone w jednej lub kilku następujących formach:</w:t>
      </w:r>
    </w:p>
    <w:p w:rsidR="00677006" w:rsidRPr="00876900" w:rsidRDefault="00677006" w:rsidP="00677006">
      <w:pPr>
        <w:pStyle w:val="Nagwek2"/>
        <w:numPr>
          <w:ilvl w:val="2"/>
          <w:numId w:val="1"/>
        </w:numPr>
      </w:pPr>
      <w:r>
        <w:t xml:space="preserve">pieniądzu: przelewem na rachunek bankowy Zamawiającego: </w:t>
      </w:r>
      <w:r w:rsidRPr="00677006">
        <w:t>SBL Śrem</w:t>
      </w:r>
      <w:r>
        <w:t xml:space="preserve"> </w:t>
      </w:r>
      <w:r w:rsidRPr="00677006">
        <w:t>95 9084 0003 2102 0013 0521 0008</w:t>
      </w:r>
      <w:r>
        <w:t>;</w:t>
      </w:r>
    </w:p>
    <w:p w:rsidR="00677006" w:rsidRDefault="00677006" w:rsidP="00677006">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677006" w:rsidRPr="00876900" w:rsidRDefault="00677006" w:rsidP="00677006">
      <w:pPr>
        <w:pStyle w:val="Nagwek2"/>
        <w:numPr>
          <w:ilvl w:val="2"/>
          <w:numId w:val="1"/>
        </w:numPr>
      </w:pPr>
      <w:r>
        <w:t>gwarancjach bankowych;</w:t>
      </w:r>
    </w:p>
    <w:p w:rsidR="00677006" w:rsidRPr="00876900" w:rsidRDefault="00677006" w:rsidP="00677006">
      <w:pPr>
        <w:pStyle w:val="Nagwek2"/>
        <w:numPr>
          <w:ilvl w:val="2"/>
          <w:numId w:val="1"/>
        </w:numPr>
      </w:pPr>
      <w:r>
        <w:t>gwarancjach ubezpieczeniowych;</w:t>
      </w:r>
    </w:p>
    <w:p w:rsidR="00677006" w:rsidRDefault="00677006" w:rsidP="00677006">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677006" w:rsidRDefault="00677006" w:rsidP="00677006">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677006" w:rsidRDefault="00677006" w:rsidP="00677006">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677006" w:rsidRDefault="00677006" w:rsidP="00677006">
      <w:pPr>
        <w:pStyle w:val="Nagwek2"/>
      </w:pPr>
      <w:r w:rsidRPr="00772ADB">
        <w:t>Wykonawca zobowiązany jest wnieść wadium na okres związania ofertą.</w:t>
      </w:r>
    </w:p>
    <w:p w:rsidR="00677006" w:rsidRPr="00876900" w:rsidRDefault="00677006" w:rsidP="00677006">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677006">
        <w:t>(Dz. U. z 2015 r. poz. 2164)</w:t>
      </w:r>
      <w:r>
        <w:t>.</w:t>
      </w:r>
    </w:p>
    <w:p w:rsidR="00677006" w:rsidRPr="00876900" w:rsidRDefault="00677006" w:rsidP="00677006">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677006" w:rsidRPr="00876900" w:rsidRDefault="00677006" w:rsidP="00677006">
      <w:pPr>
        <w:pStyle w:val="Nagwek2"/>
      </w:pPr>
      <w:r>
        <w:t>Zamawiający zwraca niezwłocznie wadium, na wniosek Wykonawcy, który wycofał ofertę przed upływem terminu składania ofert.</w:t>
      </w:r>
    </w:p>
    <w:p w:rsidR="00677006" w:rsidRPr="00720175" w:rsidRDefault="00677006" w:rsidP="00677006">
      <w:pPr>
        <w:pStyle w:val="Nagwek2"/>
      </w:pPr>
      <w:r>
        <w:t xml:space="preserve">Zamawiający żąda ponownego wniesienia wadium przez Wykonawcę, któremu zwrócono wadium na podstawie art. 46 ust. 1 ustawy Prawo zamówień publicznych </w:t>
      </w:r>
      <w:r w:rsidRPr="00677006">
        <w:t>(Dz. U. z 2015 r. poz. 2164)</w:t>
      </w:r>
      <w:r>
        <w:t>, jeżeli w wyniku rozstrzygnięcia odwołania jego oferta została wybrana jako najkorzystniejsza. Wykonawca wnosi wadium w terminie określonym przez Zamawiającego.</w:t>
      </w:r>
    </w:p>
    <w:p w:rsidR="00677006" w:rsidRDefault="00677006" w:rsidP="00677006">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677006" w:rsidRDefault="00677006" w:rsidP="00677006">
      <w:pPr>
        <w:pStyle w:val="Nagwek2"/>
      </w:pPr>
      <w:r>
        <w:lastRenderedPageBreak/>
        <w:t xml:space="preserve">Zamawiający zatrzymuje wadium wraz z odsetkami, jeżeli Wykonawca w odpowiedzi na wezwanie, o którym mowa w art. 26 ust. 3 ustawy Prawo zamówień publicznych </w:t>
      </w:r>
      <w:r w:rsidRPr="00677006">
        <w:t>(Dz. U. z 2015 r. poz. 2164)</w:t>
      </w:r>
      <w:r>
        <w:t xml:space="preserve">, nie złożył dokumentów lub oświadczeń, o których mowa w art. 25 ust. 1 ustawy Prawo zamówień publicznych </w:t>
      </w:r>
      <w:r w:rsidRPr="00677006">
        <w:t>(Dz. U. z 2015 r. poz. 2164)</w:t>
      </w:r>
      <w:r>
        <w:t xml:space="preserve">, lub pełnomocnictw, chyba że udowodni, że wynika to z przyczyn nieleżących po jego stronie. </w:t>
      </w:r>
    </w:p>
    <w:p w:rsidR="00677006" w:rsidRPr="00876900" w:rsidRDefault="00677006" w:rsidP="00677006">
      <w:pPr>
        <w:pStyle w:val="Nagwek2"/>
      </w:pPr>
      <w:r>
        <w:t>Zamawiający zatrzymuje wadium wraz z odsetkami, jeżeli Wykonawca, którego oferta została wybrana:</w:t>
      </w:r>
    </w:p>
    <w:p w:rsidR="00677006" w:rsidRPr="00876900" w:rsidRDefault="00677006" w:rsidP="00677006">
      <w:pPr>
        <w:pStyle w:val="Nagwek2"/>
        <w:numPr>
          <w:ilvl w:val="2"/>
          <w:numId w:val="1"/>
        </w:numPr>
      </w:pPr>
      <w:r>
        <w:t>odmówił podpisania umowy w sprawie zamówienia publicznego na warunkach określonych w ofercie;</w:t>
      </w:r>
      <w:r w:rsidRPr="006D5F37">
        <w:t xml:space="preserve"> </w:t>
      </w:r>
      <w:r>
        <w:t xml:space="preserve"> </w:t>
      </w:r>
    </w:p>
    <w:p w:rsidR="00677006" w:rsidRPr="00876900" w:rsidRDefault="00677006" w:rsidP="002B532D">
      <w:pPr>
        <w:pStyle w:val="Nagwek2"/>
        <w:numPr>
          <w:ilvl w:val="0"/>
          <w:numId w:val="0"/>
        </w:numPr>
        <w:ind w:left="1021"/>
      </w:pPr>
    </w:p>
    <w:p w:rsidR="00677006" w:rsidRDefault="00677006" w:rsidP="00677006">
      <w:pPr>
        <w:pStyle w:val="Nagwek2"/>
        <w:numPr>
          <w:ilvl w:val="2"/>
          <w:numId w:val="1"/>
        </w:numPr>
      </w:pPr>
      <w:r>
        <w:t xml:space="preserve">zawarcie umowy w sprawie zamówienia publicznego stało się niemożliwe z przyczyn leżących po stronie wykonawcy. </w:t>
      </w:r>
    </w:p>
    <w:p w:rsidR="008F1B65" w:rsidRDefault="008F1B65" w:rsidP="002B532D">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677006" w:rsidRPr="00677006">
        <w:t>30</w:t>
      </w:r>
      <w:r>
        <w:t xml:space="preserve"> dni.</w:t>
      </w:r>
    </w:p>
    <w:p w:rsidR="008D48A7" w:rsidRPr="00876900" w:rsidRDefault="008D48A7" w:rsidP="008634CF">
      <w:pPr>
        <w:pStyle w:val="Nagwek2"/>
      </w:pPr>
      <w:r>
        <w:t>Bieg terminu związania ofertą rozpoczyna się wraz z upływem terminu składania ofert.</w:t>
      </w:r>
    </w:p>
    <w:p w:rsidR="00677006" w:rsidRPr="00876900" w:rsidRDefault="008D48A7" w:rsidP="00677006">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677006">
        <w:t xml:space="preserve"> Odmowa wyrażenia zgody nie powoduje utraty wadium.</w:t>
      </w:r>
      <w:r w:rsidR="00677006" w:rsidRPr="00876900">
        <w:t xml:space="preserve"> </w:t>
      </w:r>
    </w:p>
    <w:p w:rsidR="00677006" w:rsidRPr="003209A8" w:rsidRDefault="00677006" w:rsidP="00677006">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2B532D">
      <w:pPr>
        <w:pStyle w:val="Nagwek2"/>
        <w:numPr>
          <w:ilvl w:val="0"/>
          <w:numId w:val="0"/>
        </w:numPr>
        <w:ind w:left="680"/>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Pr>
          <w:highlight w:val="green"/>
        </w:rPr>
        <w:lastRenderedPageBreak/>
        <w:t xml:space="preserve">Oferta musi być sporządzona według wzoru formularza oferty stanowiącego załącznik do niniejszej </w:t>
      </w:r>
      <w:r>
        <w:t>specyfikacji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A30CE">
        <w:rPr>
          <w:color w:val="auto"/>
          <w:highlight w:val="green"/>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Pr>
          <w:highlight w:val="green"/>
        </w:rPr>
        <w:t xml:space="preserve">Zawartość oferty: wypełniony formularz oferty oraz pozostałe dokumenty i oświadczenia </w:t>
      </w:r>
      <w:r w:rsidRPr="0063544F">
        <w:rPr>
          <w:highlight w:val="green"/>
        </w:rPr>
        <w:t>wymienione w pkt 7 niniejszej specyfikacji istotnych warunków zamówienia.</w:t>
      </w:r>
    </w:p>
    <w:p w:rsidR="008D48A7" w:rsidRPr="00876900" w:rsidRDefault="002B6C83" w:rsidP="008634CF">
      <w:pPr>
        <w:pStyle w:val="Nagwek2"/>
      </w:pPr>
      <w:r>
        <w:t>Wykonawca zamieszcza ofertę w jednej kopercie oznaczonej nazwą i adresem Zamawiającego oraz opisanej</w:t>
      </w:r>
      <w:r w:rsidR="008D48A7">
        <w:t xml:space="preserve"> w następujący sposób: „Oferta na: </w:t>
      </w:r>
      <w:r w:rsidR="00677006" w:rsidRPr="00677006">
        <w:t>Modernizacja sieci kanalizacji deszczowej na terenie miasta i gminy Śrem w 2016 r.</w:t>
      </w:r>
      <w:r w:rsidR="008D48A7">
        <w:t xml:space="preserve"> NIE OTWIERAĆ przed: </w:t>
      </w:r>
      <w:r w:rsidR="00677006" w:rsidRPr="00677006">
        <w:t>2016-02-26</w:t>
      </w:r>
      <w:r w:rsidR="008D48A7">
        <w:t xml:space="preserve"> godz. </w:t>
      </w:r>
      <w:r w:rsidR="00677006" w:rsidRPr="00677006">
        <w:t>09:30</w:t>
      </w:r>
      <w:r w:rsidR="008D48A7">
        <w:t xml:space="preserve">”. </w:t>
      </w:r>
      <w:r w:rsidR="008D48A7">
        <w:rPr>
          <w:rFonts w:eastAsia="Arial Unicode MS"/>
        </w:rPr>
        <w:t xml:space="preserve">Na kopercie należy podać nazwę i adres Wykonawcy, </w:t>
      </w:r>
      <w:r w:rsidR="00B859F6">
        <w:rPr>
          <w:rFonts w:eastAsia="Arial Unicode MS"/>
        </w:rPr>
        <w:t>a</w:t>
      </w:r>
      <w:r w:rsidR="008D48A7">
        <w:rPr>
          <w:rFonts w:eastAsia="Arial Unicode MS"/>
        </w:rPr>
        <w:t>by umożliwić zwrot oferty w przypadku dostarczenia jej Zamawiającemu po terminie.</w:t>
      </w:r>
    </w:p>
    <w:p w:rsidR="008D48A7" w:rsidRPr="00876900" w:rsidRDefault="008D48A7" w:rsidP="008634CF">
      <w:pPr>
        <w:pStyle w:val="Nagwek2"/>
      </w:pP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 xml:space="preserve">isane w sposób wskazany w pkt </w:t>
      </w:r>
      <w:r w:rsidR="00A07C03" w:rsidRPr="00B859F6">
        <w:rPr>
          <w:highlight w:val="green"/>
        </w:rPr>
        <w:t>12.11</w:t>
      </w:r>
      <w:r>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677006" w:rsidRPr="00677006">
        <w:t>(Dz. U. z 2015 r. poz. 2164)</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677006" w:rsidRPr="00677006">
        <w:t>siedzibie Zamawiającego</w:t>
      </w:r>
      <w:r>
        <w:t xml:space="preserve">, pokój nr: </w:t>
      </w:r>
      <w:r w:rsidR="00677006" w:rsidRPr="00677006">
        <w:t>2</w:t>
      </w:r>
      <w:r>
        <w:t xml:space="preserve"> do dnia </w:t>
      </w:r>
      <w:r w:rsidR="00677006" w:rsidRPr="00677006">
        <w:t>2016-02-26</w:t>
      </w:r>
      <w:r>
        <w:t xml:space="preserve"> do godz. </w:t>
      </w:r>
      <w:r w:rsidR="00677006" w:rsidRPr="00677006">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677006" w:rsidRPr="00677006">
        <w:t>2016-02-26</w:t>
      </w:r>
      <w:r>
        <w:t xml:space="preserve"> o godz. </w:t>
      </w:r>
      <w:r w:rsidR="00677006" w:rsidRPr="00677006">
        <w:t>09:30</w:t>
      </w:r>
      <w:r>
        <w:t xml:space="preserve">, w </w:t>
      </w:r>
      <w:r w:rsidR="00677006" w:rsidRPr="00677006">
        <w:t>siedzibie Zamawiającego</w:t>
      </w:r>
      <w:r>
        <w:t xml:space="preserve">, pokój nr </w:t>
      </w:r>
      <w:r w:rsidR="00677006" w:rsidRPr="00677006">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lastRenderedPageBreak/>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2B532D">
        <w:rPr>
          <w:color w:val="auto"/>
        </w:rPr>
        <w:t>PLN</w:t>
      </w:r>
      <w:r>
        <w:rPr>
          <w:color w:val="auto"/>
        </w:rPr>
        <w:t xml:space="preserve"> .</w:t>
      </w:r>
    </w:p>
    <w:p w:rsidR="00EB7871" w:rsidRPr="003209A8" w:rsidRDefault="00677006"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677006" w:rsidRPr="008765DA" w:rsidTr="008522DA">
        <w:tc>
          <w:tcPr>
            <w:tcW w:w="900" w:type="dxa"/>
          </w:tcPr>
          <w:p w:rsidR="00677006" w:rsidRPr="00A149D4" w:rsidRDefault="00677006" w:rsidP="008522DA">
            <w:pPr>
              <w:spacing w:before="60" w:after="120"/>
              <w:jc w:val="both"/>
            </w:pPr>
            <w:r w:rsidRPr="00677006">
              <w:t>1</w:t>
            </w:r>
          </w:p>
        </w:tc>
        <w:tc>
          <w:tcPr>
            <w:tcW w:w="4278" w:type="dxa"/>
          </w:tcPr>
          <w:p w:rsidR="00677006" w:rsidRPr="00A149D4" w:rsidRDefault="00677006" w:rsidP="008522DA">
            <w:pPr>
              <w:spacing w:before="60" w:after="120"/>
              <w:jc w:val="both"/>
            </w:pPr>
            <w:r w:rsidRPr="00677006">
              <w:t>czyszczenie wpustu ulicznego</w:t>
            </w:r>
          </w:p>
        </w:tc>
        <w:tc>
          <w:tcPr>
            <w:tcW w:w="1842" w:type="dxa"/>
          </w:tcPr>
          <w:p w:rsidR="00677006" w:rsidRPr="00A149D4" w:rsidRDefault="00677006" w:rsidP="008522DA">
            <w:pPr>
              <w:spacing w:before="60" w:after="120"/>
              <w:jc w:val="both"/>
            </w:pPr>
            <w:r w:rsidRPr="00677006">
              <w:t>6</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2</w:t>
            </w:r>
          </w:p>
        </w:tc>
        <w:tc>
          <w:tcPr>
            <w:tcW w:w="4278" w:type="dxa"/>
          </w:tcPr>
          <w:p w:rsidR="00677006" w:rsidRPr="00A149D4" w:rsidRDefault="00677006" w:rsidP="008522DA">
            <w:pPr>
              <w:spacing w:before="60" w:after="120"/>
              <w:jc w:val="both"/>
            </w:pPr>
            <w:r w:rsidRPr="00677006">
              <w:t>czyszczenie studni kanalizacji deszczowej</w:t>
            </w:r>
          </w:p>
        </w:tc>
        <w:tc>
          <w:tcPr>
            <w:tcW w:w="1842" w:type="dxa"/>
          </w:tcPr>
          <w:p w:rsidR="00677006" w:rsidRPr="00A149D4" w:rsidRDefault="00677006" w:rsidP="008522DA">
            <w:pPr>
              <w:spacing w:before="60" w:after="120"/>
              <w:jc w:val="both"/>
            </w:pPr>
            <w:r w:rsidRPr="00677006">
              <w:t>6</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3</w:t>
            </w:r>
          </w:p>
        </w:tc>
        <w:tc>
          <w:tcPr>
            <w:tcW w:w="4278" w:type="dxa"/>
          </w:tcPr>
          <w:p w:rsidR="00677006" w:rsidRPr="00A149D4" w:rsidRDefault="00677006" w:rsidP="008522DA">
            <w:pPr>
              <w:spacing w:before="60" w:after="120"/>
              <w:jc w:val="both"/>
            </w:pPr>
            <w:r w:rsidRPr="00677006">
              <w:t>renowacja kanalizacji (wycinka korzeni)  fi 200 mm do 500mm</w:t>
            </w:r>
          </w:p>
        </w:tc>
        <w:tc>
          <w:tcPr>
            <w:tcW w:w="1842" w:type="dxa"/>
          </w:tcPr>
          <w:p w:rsidR="00677006" w:rsidRPr="00A149D4" w:rsidRDefault="00677006" w:rsidP="008522DA">
            <w:pPr>
              <w:spacing w:before="60" w:after="120"/>
              <w:jc w:val="both"/>
            </w:pPr>
            <w:r w:rsidRPr="00677006">
              <w:t>2</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4</w:t>
            </w:r>
          </w:p>
        </w:tc>
        <w:tc>
          <w:tcPr>
            <w:tcW w:w="4278" w:type="dxa"/>
          </w:tcPr>
          <w:p w:rsidR="00677006" w:rsidRPr="00A149D4" w:rsidRDefault="00677006" w:rsidP="008522DA">
            <w:pPr>
              <w:spacing w:before="60" w:after="120"/>
              <w:jc w:val="both"/>
            </w:pPr>
            <w:r w:rsidRPr="00677006">
              <w:t>renowacja kanalizacji (wycinka korzeni)  fi pow. 500 mm</w:t>
            </w:r>
          </w:p>
        </w:tc>
        <w:tc>
          <w:tcPr>
            <w:tcW w:w="1842" w:type="dxa"/>
          </w:tcPr>
          <w:p w:rsidR="00677006" w:rsidRPr="00A149D4" w:rsidRDefault="00677006" w:rsidP="008522DA">
            <w:pPr>
              <w:spacing w:before="60" w:after="120"/>
              <w:jc w:val="both"/>
            </w:pPr>
            <w:r w:rsidRPr="00677006">
              <w:t>2</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5</w:t>
            </w:r>
          </w:p>
        </w:tc>
        <w:tc>
          <w:tcPr>
            <w:tcW w:w="4278" w:type="dxa"/>
          </w:tcPr>
          <w:p w:rsidR="00677006" w:rsidRPr="00A149D4" w:rsidRDefault="00677006" w:rsidP="008522DA">
            <w:pPr>
              <w:spacing w:before="60" w:after="120"/>
              <w:jc w:val="both"/>
            </w:pPr>
            <w:r w:rsidRPr="00677006">
              <w:t>czyszczenie kanalizacji deszczowej fi 160-250 mm</w:t>
            </w:r>
          </w:p>
        </w:tc>
        <w:tc>
          <w:tcPr>
            <w:tcW w:w="1842" w:type="dxa"/>
          </w:tcPr>
          <w:p w:rsidR="00677006" w:rsidRPr="00A149D4" w:rsidRDefault="00677006" w:rsidP="008522DA">
            <w:pPr>
              <w:spacing w:before="60" w:after="120"/>
              <w:jc w:val="both"/>
            </w:pPr>
            <w:r w:rsidRPr="00677006">
              <w:t>5</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6</w:t>
            </w:r>
          </w:p>
        </w:tc>
        <w:tc>
          <w:tcPr>
            <w:tcW w:w="4278" w:type="dxa"/>
          </w:tcPr>
          <w:p w:rsidR="00677006" w:rsidRPr="00A149D4" w:rsidRDefault="00677006" w:rsidP="008522DA">
            <w:pPr>
              <w:spacing w:before="60" w:after="120"/>
              <w:jc w:val="both"/>
            </w:pPr>
            <w:r w:rsidRPr="00677006">
              <w:t>czyszczenie kanalizacji deszczowej fi 300-500 mm</w:t>
            </w:r>
          </w:p>
        </w:tc>
        <w:tc>
          <w:tcPr>
            <w:tcW w:w="1842" w:type="dxa"/>
          </w:tcPr>
          <w:p w:rsidR="00677006" w:rsidRPr="00A149D4" w:rsidRDefault="00677006" w:rsidP="008522DA">
            <w:pPr>
              <w:spacing w:before="60" w:after="120"/>
              <w:jc w:val="both"/>
            </w:pPr>
            <w:r w:rsidRPr="00677006">
              <w:t>6</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7</w:t>
            </w:r>
          </w:p>
        </w:tc>
        <w:tc>
          <w:tcPr>
            <w:tcW w:w="4278" w:type="dxa"/>
          </w:tcPr>
          <w:p w:rsidR="00677006" w:rsidRPr="00A149D4" w:rsidRDefault="00677006" w:rsidP="008522DA">
            <w:pPr>
              <w:spacing w:before="60" w:after="120"/>
              <w:jc w:val="both"/>
            </w:pPr>
            <w:r w:rsidRPr="00677006">
              <w:t>czyszczenie kanalizacji deszczowej powyżej fi 500 mm</w:t>
            </w:r>
          </w:p>
        </w:tc>
        <w:tc>
          <w:tcPr>
            <w:tcW w:w="1842" w:type="dxa"/>
          </w:tcPr>
          <w:p w:rsidR="00677006" w:rsidRPr="00A149D4" w:rsidRDefault="00677006" w:rsidP="008522DA">
            <w:pPr>
              <w:spacing w:before="60" w:after="120"/>
              <w:jc w:val="both"/>
            </w:pPr>
            <w:r w:rsidRPr="00677006">
              <w:t>5</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8</w:t>
            </w:r>
          </w:p>
        </w:tc>
        <w:tc>
          <w:tcPr>
            <w:tcW w:w="4278" w:type="dxa"/>
          </w:tcPr>
          <w:p w:rsidR="00677006" w:rsidRPr="00A149D4" w:rsidRDefault="00677006" w:rsidP="008522DA">
            <w:pPr>
              <w:spacing w:before="60" w:after="120"/>
              <w:jc w:val="both"/>
            </w:pPr>
            <w:r w:rsidRPr="00677006">
              <w:t>rozbiórka podbudowy betonowej</w:t>
            </w:r>
          </w:p>
        </w:tc>
        <w:tc>
          <w:tcPr>
            <w:tcW w:w="1842" w:type="dxa"/>
          </w:tcPr>
          <w:p w:rsidR="00677006" w:rsidRPr="00A149D4" w:rsidRDefault="00677006" w:rsidP="008522DA">
            <w:pPr>
              <w:spacing w:before="60" w:after="120"/>
              <w:jc w:val="both"/>
            </w:pPr>
            <w:r w:rsidRPr="00677006">
              <w:t>1</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9</w:t>
            </w:r>
          </w:p>
        </w:tc>
        <w:tc>
          <w:tcPr>
            <w:tcW w:w="4278" w:type="dxa"/>
          </w:tcPr>
          <w:p w:rsidR="00677006" w:rsidRPr="00A149D4" w:rsidRDefault="00677006" w:rsidP="008522DA">
            <w:pPr>
              <w:spacing w:before="60" w:after="120"/>
              <w:jc w:val="both"/>
            </w:pPr>
            <w:r w:rsidRPr="00677006">
              <w:t>odtworzenie podbudowy betonowej</w:t>
            </w:r>
          </w:p>
        </w:tc>
        <w:tc>
          <w:tcPr>
            <w:tcW w:w="1842" w:type="dxa"/>
          </w:tcPr>
          <w:p w:rsidR="00677006" w:rsidRPr="00A149D4" w:rsidRDefault="00677006" w:rsidP="008522DA">
            <w:pPr>
              <w:spacing w:before="60" w:after="120"/>
              <w:jc w:val="both"/>
            </w:pPr>
            <w:r w:rsidRPr="00677006">
              <w:t>1</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10</w:t>
            </w:r>
          </w:p>
        </w:tc>
        <w:tc>
          <w:tcPr>
            <w:tcW w:w="4278" w:type="dxa"/>
          </w:tcPr>
          <w:p w:rsidR="00677006" w:rsidRPr="00A149D4" w:rsidRDefault="00677006" w:rsidP="008522DA">
            <w:pPr>
              <w:spacing w:before="60" w:after="120"/>
              <w:jc w:val="both"/>
            </w:pPr>
            <w:r w:rsidRPr="00677006">
              <w:t>rozebranie nawierzchni z mas bitumicznych o grub. 8-12 cm</w:t>
            </w:r>
          </w:p>
        </w:tc>
        <w:tc>
          <w:tcPr>
            <w:tcW w:w="1842" w:type="dxa"/>
          </w:tcPr>
          <w:p w:rsidR="00677006" w:rsidRPr="00A149D4" w:rsidRDefault="00677006" w:rsidP="008522DA">
            <w:pPr>
              <w:spacing w:before="60" w:after="120"/>
              <w:jc w:val="both"/>
            </w:pPr>
            <w:r w:rsidRPr="00677006">
              <w:t>1</w:t>
            </w:r>
            <w:r>
              <w:t xml:space="preserve"> %</w:t>
            </w:r>
          </w:p>
        </w:tc>
      </w:tr>
      <w:tr w:rsidR="00677006" w:rsidRPr="008765DA" w:rsidTr="008522DA">
        <w:tc>
          <w:tcPr>
            <w:tcW w:w="900" w:type="dxa"/>
          </w:tcPr>
          <w:p w:rsidR="00677006" w:rsidRPr="00A149D4" w:rsidRDefault="00677006" w:rsidP="008522DA">
            <w:pPr>
              <w:spacing w:before="60" w:after="120"/>
              <w:jc w:val="both"/>
            </w:pPr>
            <w:r w:rsidRPr="00677006">
              <w:lastRenderedPageBreak/>
              <w:t>11</w:t>
            </w:r>
          </w:p>
        </w:tc>
        <w:tc>
          <w:tcPr>
            <w:tcW w:w="4278" w:type="dxa"/>
          </w:tcPr>
          <w:p w:rsidR="00677006" w:rsidRPr="00A149D4" w:rsidRDefault="00677006" w:rsidP="008522DA">
            <w:pPr>
              <w:spacing w:before="60" w:after="120"/>
              <w:jc w:val="both"/>
            </w:pPr>
            <w:r w:rsidRPr="00677006">
              <w:t>rozbiórka nawierzchni z kostki brukowej betonowej</w:t>
            </w:r>
          </w:p>
        </w:tc>
        <w:tc>
          <w:tcPr>
            <w:tcW w:w="1842" w:type="dxa"/>
          </w:tcPr>
          <w:p w:rsidR="00677006" w:rsidRPr="00A149D4" w:rsidRDefault="00677006" w:rsidP="008522DA">
            <w:pPr>
              <w:spacing w:before="60" w:after="120"/>
              <w:jc w:val="both"/>
            </w:pPr>
            <w:r w:rsidRPr="00677006">
              <w:t>1</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12</w:t>
            </w:r>
          </w:p>
        </w:tc>
        <w:tc>
          <w:tcPr>
            <w:tcW w:w="4278" w:type="dxa"/>
          </w:tcPr>
          <w:p w:rsidR="00677006" w:rsidRPr="00A149D4" w:rsidRDefault="00677006" w:rsidP="008522DA">
            <w:pPr>
              <w:spacing w:before="60" w:after="120"/>
              <w:jc w:val="both"/>
            </w:pPr>
            <w:r w:rsidRPr="00677006">
              <w:t>ułożenie nawierzchni z kostki brukowej betonowej</w:t>
            </w:r>
          </w:p>
        </w:tc>
        <w:tc>
          <w:tcPr>
            <w:tcW w:w="1842" w:type="dxa"/>
          </w:tcPr>
          <w:p w:rsidR="00677006" w:rsidRPr="00A149D4" w:rsidRDefault="00677006" w:rsidP="008522DA">
            <w:pPr>
              <w:spacing w:before="60" w:after="120"/>
              <w:jc w:val="both"/>
            </w:pPr>
            <w:r w:rsidRPr="00677006">
              <w:t>3</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13</w:t>
            </w:r>
          </w:p>
        </w:tc>
        <w:tc>
          <w:tcPr>
            <w:tcW w:w="4278" w:type="dxa"/>
          </w:tcPr>
          <w:p w:rsidR="00677006" w:rsidRPr="00A149D4" w:rsidRDefault="00677006" w:rsidP="008522DA">
            <w:pPr>
              <w:spacing w:before="60" w:after="120"/>
              <w:jc w:val="both"/>
            </w:pPr>
            <w:r w:rsidRPr="00677006">
              <w:t>wykopy jamiste lub liniowe</w:t>
            </w:r>
          </w:p>
        </w:tc>
        <w:tc>
          <w:tcPr>
            <w:tcW w:w="1842" w:type="dxa"/>
          </w:tcPr>
          <w:p w:rsidR="00677006" w:rsidRPr="00A149D4" w:rsidRDefault="00677006" w:rsidP="008522DA">
            <w:pPr>
              <w:spacing w:before="60" w:after="120"/>
              <w:jc w:val="both"/>
            </w:pPr>
            <w:r w:rsidRPr="00677006">
              <w:t>3</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14</w:t>
            </w:r>
          </w:p>
        </w:tc>
        <w:tc>
          <w:tcPr>
            <w:tcW w:w="4278" w:type="dxa"/>
          </w:tcPr>
          <w:p w:rsidR="00677006" w:rsidRPr="00A149D4" w:rsidRDefault="00677006" w:rsidP="008522DA">
            <w:pPr>
              <w:spacing w:before="60" w:after="120"/>
              <w:jc w:val="both"/>
            </w:pPr>
            <w:r w:rsidRPr="00677006">
              <w:t>demontaż rurociągu fi 160- 250 mm</w:t>
            </w:r>
          </w:p>
        </w:tc>
        <w:tc>
          <w:tcPr>
            <w:tcW w:w="1842" w:type="dxa"/>
          </w:tcPr>
          <w:p w:rsidR="00677006" w:rsidRPr="00A149D4" w:rsidRDefault="00677006" w:rsidP="008522DA">
            <w:pPr>
              <w:spacing w:before="60" w:after="120"/>
              <w:jc w:val="both"/>
            </w:pPr>
            <w:r w:rsidRPr="00677006">
              <w:t>2</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15</w:t>
            </w:r>
          </w:p>
        </w:tc>
        <w:tc>
          <w:tcPr>
            <w:tcW w:w="4278" w:type="dxa"/>
          </w:tcPr>
          <w:p w:rsidR="00677006" w:rsidRPr="00A149D4" w:rsidRDefault="00677006" w:rsidP="008522DA">
            <w:pPr>
              <w:spacing w:before="60" w:after="120"/>
              <w:jc w:val="both"/>
            </w:pPr>
            <w:r w:rsidRPr="00677006">
              <w:t>demontaż rurociągu fi pow. 300 mm</w:t>
            </w:r>
          </w:p>
        </w:tc>
        <w:tc>
          <w:tcPr>
            <w:tcW w:w="1842" w:type="dxa"/>
          </w:tcPr>
          <w:p w:rsidR="00677006" w:rsidRPr="00A149D4" w:rsidRDefault="00677006" w:rsidP="008522DA">
            <w:pPr>
              <w:spacing w:before="60" w:after="120"/>
              <w:jc w:val="both"/>
            </w:pPr>
            <w:r w:rsidRPr="00677006">
              <w:t>2</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16</w:t>
            </w:r>
          </w:p>
        </w:tc>
        <w:tc>
          <w:tcPr>
            <w:tcW w:w="4278" w:type="dxa"/>
          </w:tcPr>
          <w:p w:rsidR="00677006" w:rsidRPr="00A149D4" w:rsidRDefault="00677006" w:rsidP="008522DA">
            <w:pPr>
              <w:spacing w:before="60" w:after="120"/>
              <w:jc w:val="both"/>
            </w:pPr>
            <w:r w:rsidRPr="00677006">
              <w:t>montaż rurociągu z rur PVC fi 160 - 250mm</w:t>
            </w:r>
          </w:p>
        </w:tc>
        <w:tc>
          <w:tcPr>
            <w:tcW w:w="1842" w:type="dxa"/>
          </w:tcPr>
          <w:p w:rsidR="00677006" w:rsidRPr="00A149D4" w:rsidRDefault="00677006" w:rsidP="008522DA">
            <w:pPr>
              <w:spacing w:before="60" w:after="120"/>
              <w:jc w:val="both"/>
            </w:pPr>
            <w:r w:rsidRPr="00677006">
              <w:t>2</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17</w:t>
            </w:r>
          </w:p>
        </w:tc>
        <w:tc>
          <w:tcPr>
            <w:tcW w:w="4278" w:type="dxa"/>
          </w:tcPr>
          <w:p w:rsidR="00677006" w:rsidRPr="00A149D4" w:rsidRDefault="00677006" w:rsidP="008522DA">
            <w:pPr>
              <w:spacing w:before="60" w:after="120"/>
              <w:jc w:val="both"/>
            </w:pPr>
            <w:r w:rsidRPr="00677006">
              <w:t>montaż rurociągu z rur PVC fi 300 - 500mm</w:t>
            </w:r>
          </w:p>
        </w:tc>
        <w:tc>
          <w:tcPr>
            <w:tcW w:w="1842" w:type="dxa"/>
          </w:tcPr>
          <w:p w:rsidR="00677006" w:rsidRPr="00A149D4" w:rsidRDefault="00677006" w:rsidP="008522DA">
            <w:pPr>
              <w:spacing w:before="60" w:after="120"/>
              <w:jc w:val="both"/>
            </w:pPr>
            <w:r w:rsidRPr="00677006">
              <w:t>3</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18</w:t>
            </w:r>
          </w:p>
        </w:tc>
        <w:tc>
          <w:tcPr>
            <w:tcW w:w="4278" w:type="dxa"/>
          </w:tcPr>
          <w:p w:rsidR="00677006" w:rsidRPr="00A149D4" w:rsidRDefault="00677006" w:rsidP="008522DA">
            <w:pPr>
              <w:spacing w:before="60" w:after="120"/>
              <w:jc w:val="both"/>
            </w:pPr>
            <w:r w:rsidRPr="00677006">
              <w:t>zasypanie wykopu</w:t>
            </w:r>
          </w:p>
        </w:tc>
        <w:tc>
          <w:tcPr>
            <w:tcW w:w="1842" w:type="dxa"/>
          </w:tcPr>
          <w:p w:rsidR="00677006" w:rsidRPr="00A149D4" w:rsidRDefault="00677006" w:rsidP="008522DA">
            <w:pPr>
              <w:spacing w:before="60" w:after="120"/>
              <w:jc w:val="both"/>
            </w:pPr>
            <w:r w:rsidRPr="00677006">
              <w:t>2</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19</w:t>
            </w:r>
          </w:p>
        </w:tc>
        <w:tc>
          <w:tcPr>
            <w:tcW w:w="4278" w:type="dxa"/>
          </w:tcPr>
          <w:p w:rsidR="00677006" w:rsidRPr="00A149D4" w:rsidRDefault="00677006" w:rsidP="008522DA">
            <w:pPr>
              <w:spacing w:before="60" w:after="120"/>
              <w:jc w:val="both"/>
            </w:pPr>
            <w:r w:rsidRPr="00677006">
              <w:t>zagęszczenie wykopu</w:t>
            </w:r>
          </w:p>
        </w:tc>
        <w:tc>
          <w:tcPr>
            <w:tcW w:w="1842" w:type="dxa"/>
          </w:tcPr>
          <w:p w:rsidR="00677006" w:rsidRPr="00A149D4" w:rsidRDefault="00677006" w:rsidP="008522DA">
            <w:pPr>
              <w:spacing w:before="60" w:after="120"/>
              <w:jc w:val="both"/>
            </w:pPr>
            <w:r w:rsidRPr="00677006">
              <w:t>2</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20</w:t>
            </w:r>
          </w:p>
        </w:tc>
        <w:tc>
          <w:tcPr>
            <w:tcW w:w="4278" w:type="dxa"/>
          </w:tcPr>
          <w:p w:rsidR="00677006" w:rsidRPr="00A149D4" w:rsidRDefault="00677006" w:rsidP="008522DA">
            <w:pPr>
              <w:spacing w:before="60" w:after="120"/>
              <w:jc w:val="both"/>
            </w:pPr>
            <w:r w:rsidRPr="00677006">
              <w:t>wykonanie podbudowy betonowej</w:t>
            </w:r>
          </w:p>
        </w:tc>
        <w:tc>
          <w:tcPr>
            <w:tcW w:w="1842" w:type="dxa"/>
          </w:tcPr>
          <w:p w:rsidR="00677006" w:rsidRPr="00A149D4" w:rsidRDefault="00677006" w:rsidP="008522DA">
            <w:pPr>
              <w:spacing w:before="60" w:after="120"/>
              <w:jc w:val="both"/>
            </w:pPr>
            <w:r w:rsidRPr="00677006">
              <w:t>2</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21</w:t>
            </w:r>
          </w:p>
        </w:tc>
        <w:tc>
          <w:tcPr>
            <w:tcW w:w="4278" w:type="dxa"/>
          </w:tcPr>
          <w:p w:rsidR="00677006" w:rsidRPr="00A149D4" w:rsidRDefault="00677006" w:rsidP="008522DA">
            <w:pPr>
              <w:spacing w:before="60" w:after="120"/>
              <w:jc w:val="both"/>
            </w:pPr>
            <w:r w:rsidRPr="00677006">
              <w:t>komory murowane z cegieł (na 1 cegłę)</w:t>
            </w:r>
          </w:p>
        </w:tc>
        <w:tc>
          <w:tcPr>
            <w:tcW w:w="1842" w:type="dxa"/>
          </w:tcPr>
          <w:p w:rsidR="00677006" w:rsidRPr="00A149D4" w:rsidRDefault="00677006" w:rsidP="008522DA">
            <w:pPr>
              <w:spacing w:before="60" w:after="120"/>
              <w:jc w:val="both"/>
            </w:pPr>
            <w:r w:rsidRPr="00677006">
              <w:t>1</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22</w:t>
            </w:r>
          </w:p>
        </w:tc>
        <w:tc>
          <w:tcPr>
            <w:tcW w:w="4278" w:type="dxa"/>
          </w:tcPr>
          <w:p w:rsidR="00677006" w:rsidRPr="00A149D4" w:rsidRDefault="00677006" w:rsidP="008522DA">
            <w:pPr>
              <w:spacing w:before="60" w:after="120"/>
              <w:jc w:val="both"/>
            </w:pPr>
            <w:r w:rsidRPr="00677006">
              <w:t>demontaż studni fi 500 mm</w:t>
            </w:r>
          </w:p>
        </w:tc>
        <w:tc>
          <w:tcPr>
            <w:tcW w:w="1842" w:type="dxa"/>
          </w:tcPr>
          <w:p w:rsidR="00677006" w:rsidRPr="00A149D4" w:rsidRDefault="00677006" w:rsidP="008522DA">
            <w:pPr>
              <w:spacing w:before="60" w:after="120"/>
              <w:jc w:val="both"/>
            </w:pPr>
            <w:r w:rsidRPr="00677006">
              <w:t>2</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23</w:t>
            </w:r>
          </w:p>
        </w:tc>
        <w:tc>
          <w:tcPr>
            <w:tcW w:w="4278" w:type="dxa"/>
          </w:tcPr>
          <w:p w:rsidR="00677006" w:rsidRPr="00A149D4" w:rsidRDefault="00677006" w:rsidP="008522DA">
            <w:pPr>
              <w:spacing w:before="60" w:after="120"/>
              <w:jc w:val="both"/>
            </w:pPr>
            <w:r w:rsidRPr="00677006">
              <w:t>demontaż studni fi 1000 mm</w:t>
            </w:r>
          </w:p>
        </w:tc>
        <w:tc>
          <w:tcPr>
            <w:tcW w:w="1842" w:type="dxa"/>
          </w:tcPr>
          <w:p w:rsidR="00677006" w:rsidRPr="00A149D4" w:rsidRDefault="00677006" w:rsidP="008522DA">
            <w:pPr>
              <w:spacing w:before="60" w:after="120"/>
              <w:jc w:val="both"/>
            </w:pPr>
            <w:r w:rsidRPr="00677006">
              <w:t>2</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24</w:t>
            </w:r>
          </w:p>
        </w:tc>
        <w:tc>
          <w:tcPr>
            <w:tcW w:w="4278" w:type="dxa"/>
          </w:tcPr>
          <w:p w:rsidR="00677006" w:rsidRPr="00A149D4" w:rsidRDefault="00677006" w:rsidP="008522DA">
            <w:pPr>
              <w:spacing w:before="60" w:after="120"/>
              <w:jc w:val="both"/>
            </w:pPr>
            <w:r w:rsidRPr="00677006">
              <w:t>uzupełnienie włazu ulicznego (kratka ściekowa)</w:t>
            </w:r>
          </w:p>
        </w:tc>
        <w:tc>
          <w:tcPr>
            <w:tcW w:w="1842" w:type="dxa"/>
          </w:tcPr>
          <w:p w:rsidR="00677006" w:rsidRPr="00A149D4" w:rsidRDefault="00677006" w:rsidP="008522DA">
            <w:pPr>
              <w:spacing w:before="60" w:after="120"/>
              <w:jc w:val="both"/>
            </w:pPr>
            <w:r w:rsidRPr="00677006">
              <w:t>5</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25</w:t>
            </w:r>
          </w:p>
        </w:tc>
        <w:tc>
          <w:tcPr>
            <w:tcW w:w="4278" w:type="dxa"/>
          </w:tcPr>
          <w:p w:rsidR="00677006" w:rsidRPr="00A149D4" w:rsidRDefault="00677006" w:rsidP="008522DA">
            <w:pPr>
              <w:spacing w:before="60" w:after="120"/>
              <w:jc w:val="both"/>
            </w:pPr>
            <w:r w:rsidRPr="00677006">
              <w:t>uzupełnienie włazu na studni</w:t>
            </w:r>
          </w:p>
        </w:tc>
        <w:tc>
          <w:tcPr>
            <w:tcW w:w="1842" w:type="dxa"/>
          </w:tcPr>
          <w:p w:rsidR="00677006" w:rsidRPr="00A149D4" w:rsidRDefault="00677006" w:rsidP="008522DA">
            <w:pPr>
              <w:spacing w:before="60" w:after="120"/>
              <w:jc w:val="both"/>
            </w:pPr>
            <w:r w:rsidRPr="00677006">
              <w:t>3</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26</w:t>
            </w:r>
          </w:p>
        </w:tc>
        <w:tc>
          <w:tcPr>
            <w:tcW w:w="4278" w:type="dxa"/>
          </w:tcPr>
          <w:p w:rsidR="00677006" w:rsidRPr="00A149D4" w:rsidRDefault="00677006" w:rsidP="008522DA">
            <w:pPr>
              <w:spacing w:before="60" w:after="120"/>
              <w:jc w:val="both"/>
            </w:pPr>
            <w:r w:rsidRPr="00677006">
              <w:t>czyszczenie separatorów 5 szt. raz w roku z wywozem</w:t>
            </w:r>
          </w:p>
        </w:tc>
        <w:tc>
          <w:tcPr>
            <w:tcW w:w="1842" w:type="dxa"/>
          </w:tcPr>
          <w:p w:rsidR="00677006" w:rsidRPr="00A149D4" w:rsidRDefault="00677006" w:rsidP="008522DA">
            <w:pPr>
              <w:spacing w:before="60" w:after="120"/>
              <w:jc w:val="both"/>
            </w:pPr>
            <w:r w:rsidRPr="00677006">
              <w:t>4</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27</w:t>
            </w:r>
          </w:p>
        </w:tc>
        <w:tc>
          <w:tcPr>
            <w:tcW w:w="4278" w:type="dxa"/>
          </w:tcPr>
          <w:p w:rsidR="00677006" w:rsidRPr="00A149D4" w:rsidRDefault="00677006" w:rsidP="008522DA">
            <w:pPr>
              <w:spacing w:before="60" w:after="120"/>
              <w:jc w:val="both"/>
            </w:pPr>
            <w:r w:rsidRPr="00677006">
              <w:t>czyszczenie piaskowników 2 szt. raz w roku z wywozem</w:t>
            </w:r>
          </w:p>
        </w:tc>
        <w:tc>
          <w:tcPr>
            <w:tcW w:w="1842" w:type="dxa"/>
          </w:tcPr>
          <w:p w:rsidR="00677006" w:rsidRPr="00A149D4" w:rsidRDefault="00677006" w:rsidP="008522DA">
            <w:pPr>
              <w:spacing w:before="60" w:after="120"/>
              <w:jc w:val="both"/>
            </w:pPr>
            <w:r w:rsidRPr="00677006">
              <w:t>4</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28</w:t>
            </w:r>
          </w:p>
        </w:tc>
        <w:tc>
          <w:tcPr>
            <w:tcW w:w="4278" w:type="dxa"/>
          </w:tcPr>
          <w:p w:rsidR="00677006" w:rsidRPr="00A149D4" w:rsidRDefault="00677006" w:rsidP="008522DA">
            <w:pPr>
              <w:spacing w:before="60" w:after="120"/>
              <w:jc w:val="both"/>
            </w:pPr>
            <w:r w:rsidRPr="00677006">
              <w:t>wymiana gruntu</w:t>
            </w:r>
          </w:p>
        </w:tc>
        <w:tc>
          <w:tcPr>
            <w:tcW w:w="1842" w:type="dxa"/>
          </w:tcPr>
          <w:p w:rsidR="00677006" w:rsidRPr="00A149D4" w:rsidRDefault="00677006" w:rsidP="008522DA">
            <w:pPr>
              <w:spacing w:before="60" w:after="120"/>
              <w:jc w:val="both"/>
            </w:pPr>
            <w:r w:rsidRPr="00677006">
              <w:t>2</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29</w:t>
            </w:r>
          </w:p>
        </w:tc>
        <w:tc>
          <w:tcPr>
            <w:tcW w:w="4278" w:type="dxa"/>
          </w:tcPr>
          <w:p w:rsidR="00677006" w:rsidRPr="00A149D4" w:rsidRDefault="00677006" w:rsidP="008522DA">
            <w:pPr>
              <w:spacing w:before="60" w:after="120"/>
              <w:jc w:val="both"/>
            </w:pPr>
            <w:r w:rsidRPr="00677006">
              <w:t>wywóz gruzu na odległość do 7 km</w:t>
            </w:r>
          </w:p>
        </w:tc>
        <w:tc>
          <w:tcPr>
            <w:tcW w:w="1842" w:type="dxa"/>
          </w:tcPr>
          <w:p w:rsidR="00677006" w:rsidRPr="00A149D4" w:rsidRDefault="00677006" w:rsidP="008522DA">
            <w:pPr>
              <w:spacing w:before="60" w:after="120"/>
              <w:jc w:val="both"/>
            </w:pPr>
            <w:r w:rsidRPr="00677006">
              <w:t>1</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30</w:t>
            </w:r>
          </w:p>
        </w:tc>
        <w:tc>
          <w:tcPr>
            <w:tcW w:w="4278" w:type="dxa"/>
          </w:tcPr>
          <w:p w:rsidR="00677006" w:rsidRPr="00A149D4" w:rsidRDefault="00677006" w:rsidP="008522DA">
            <w:pPr>
              <w:spacing w:before="60" w:after="120"/>
              <w:jc w:val="both"/>
            </w:pPr>
            <w:r w:rsidRPr="00677006">
              <w:t>koszt 1 r-g</w:t>
            </w:r>
          </w:p>
        </w:tc>
        <w:tc>
          <w:tcPr>
            <w:tcW w:w="1842" w:type="dxa"/>
          </w:tcPr>
          <w:p w:rsidR="00677006" w:rsidRPr="00A149D4" w:rsidRDefault="00677006" w:rsidP="008522DA">
            <w:pPr>
              <w:spacing w:before="60" w:after="120"/>
              <w:jc w:val="both"/>
            </w:pPr>
            <w:r w:rsidRPr="00677006">
              <w:t>1</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31</w:t>
            </w:r>
          </w:p>
        </w:tc>
        <w:tc>
          <w:tcPr>
            <w:tcW w:w="4278" w:type="dxa"/>
          </w:tcPr>
          <w:p w:rsidR="00677006" w:rsidRPr="00A149D4" w:rsidRDefault="00677006" w:rsidP="008522DA">
            <w:pPr>
              <w:spacing w:before="60" w:after="120"/>
              <w:jc w:val="both"/>
            </w:pPr>
            <w:r w:rsidRPr="00677006">
              <w:t>montaż studni fi 500 mm</w:t>
            </w:r>
          </w:p>
        </w:tc>
        <w:tc>
          <w:tcPr>
            <w:tcW w:w="1842" w:type="dxa"/>
          </w:tcPr>
          <w:p w:rsidR="00677006" w:rsidRPr="00A149D4" w:rsidRDefault="00677006" w:rsidP="008522DA">
            <w:pPr>
              <w:spacing w:before="60" w:after="120"/>
              <w:jc w:val="both"/>
            </w:pPr>
            <w:r w:rsidRPr="00677006">
              <w:t>3</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32</w:t>
            </w:r>
          </w:p>
        </w:tc>
        <w:tc>
          <w:tcPr>
            <w:tcW w:w="4278" w:type="dxa"/>
          </w:tcPr>
          <w:p w:rsidR="00677006" w:rsidRPr="00A149D4" w:rsidRDefault="00677006" w:rsidP="008522DA">
            <w:pPr>
              <w:spacing w:before="60" w:after="120"/>
              <w:jc w:val="both"/>
            </w:pPr>
            <w:r w:rsidRPr="00677006">
              <w:t>montaż studni fi 1000 mm</w:t>
            </w:r>
          </w:p>
        </w:tc>
        <w:tc>
          <w:tcPr>
            <w:tcW w:w="1842" w:type="dxa"/>
          </w:tcPr>
          <w:p w:rsidR="00677006" w:rsidRPr="00A149D4" w:rsidRDefault="00677006" w:rsidP="008522DA">
            <w:pPr>
              <w:spacing w:before="60" w:after="120"/>
              <w:jc w:val="both"/>
            </w:pPr>
            <w:r w:rsidRPr="00677006">
              <w:t>3</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33</w:t>
            </w:r>
          </w:p>
        </w:tc>
        <w:tc>
          <w:tcPr>
            <w:tcW w:w="4278" w:type="dxa"/>
          </w:tcPr>
          <w:p w:rsidR="00677006" w:rsidRPr="00A149D4" w:rsidRDefault="00677006" w:rsidP="008522DA">
            <w:pPr>
              <w:spacing w:before="60" w:after="120"/>
              <w:jc w:val="both"/>
            </w:pPr>
            <w:r w:rsidRPr="00677006">
              <w:t>badanie składu wody opadowej</w:t>
            </w:r>
          </w:p>
        </w:tc>
        <w:tc>
          <w:tcPr>
            <w:tcW w:w="1842" w:type="dxa"/>
          </w:tcPr>
          <w:p w:rsidR="00677006" w:rsidRPr="00A149D4" w:rsidRDefault="00677006" w:rsidP="008522DA">
            <w:pPr>
              <w:spacing w:before="60" w:after="120"/>
              <w:jc w:val="both"/>
            </w:pPr>
            <w:r w:rsidRPr="00677006">
              <w:t>2</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34</w:t>
            </w:r>
          </w:p>
        </w:tc>
        <w:tc>
          <w:tcPr>
            <w:tcW w:w="4278" w:type="dxa"/>
          </w:tcPr>
          <w:p w:rsidR="00677006" w:rsidRPr="00A149D4" w:rsidRDefault="00677006" w:rsidP="008522DA">
            <w:pPr>
              <w:spacing w:before="60" w:after="120"/>
              <w:jc w:val="both"/>
            </w:pPr>
            <w:r w:rsidRPr="00677006">
              <w:t>wykonanie przeglądu okresowego separatorów</w:t>
            </w:r>
          </w:p>
        </w:tc>
        <w:tc>
          <w:tcPr>
            <w:tcW w:w="1842" w:type="dxa"/>
          </w:tcPr>
          <w:p w:rsidR="00677006" w:rsidRPr="00A149D4" w:rsidRDefault="00677006" w:rsidP="008522DA">
            <w:pPr>
              <w:spacing w:before="60" w:after="120"/>
              <w:jc w:val="both"/>
            </w:pPr>
            <w:r w:rsidRPr="00677006">
              <w:t>2</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35</w:t>
            </w:r>
          </w:p>
        </w:tc>
        <w:tc>
          <w:tcPr>
            <w:tcW w:w="4278" w:type="dxa"/>
          </w:tcPr>
          <w:p w:rsidR="00677006" w:rsidRPr="00A149D4" w:rsidRDefault="00677006" w:rsidP="008522DA">
            <w:pPr>
              <w:spacing w:before="60" w:after="120"/>
              <w:jc w:val="both"/>
            </w:pPr>
            <w:r w:rsidRPr="00677006">
              <w:t>Okres gwarancji</w:t>
            </w:r>
          </w:p>
        </w:tc>
        <w:tc>
          <w:tcPr>
            <w:tcW w:w="1842" w:type="dxa"/>
          </w:tcPr>
          <w:p w:rsidR="00677006" w:rsidRPr="00A149D4" w:rsidRDefault="00677006" w:rsidP="008522DA">
            <w:pPr>
              <w:spacing w:before="60" w:after="120"/>
              <w:jc w:val="both"/>
            </w:pPr>
            <w:r w:rsidRPr="00677006">
              <w:t>5</w:t>
            </w:r>
            <w:r>
              <w:t xml:space="preserve"> %</w:t>
            </w:r>
          </w:p>
        </w:tc>
      </w:tr>
      <w:tr w:rsidR="00677006" w:rsidRPr="008765DA" w:rsidTr="008522DA">
        <w:tc>
          <w:tcPr>
            <w:tcW w:w="900" w:type="dxa"/>
          </w:tcPr>
          <w:p w:rsidR="00677006" w:rsidRPr="00A149D4" w:rsidRDefault="00677006" w:rsidP="008522DA">
            <w:pPr>
              <w:spacing w:before="60" w:after="120"/>
              <w:jc w:val="both"/>
            </w:pPr>
            <w:r w:rsidRPr="00677006">
              <w:lastRenderedPageBreak/>
              <w:t>36</w:t>
            </w:r>
          </w:p>
        </w:tc>
        <w:tc>
          <w:tcPr>
            <w:tcW w:w="4278" w:type="dxa"/>
          </w:tcPr>
          <w:p w:rsidR="00677006" w:rsidRPr="00A149D4" w:rsidRDefault="00677006" w:rsidP="008522DA">
            <w:pPr>
              <w:spacing w:before="60" w:after="120"/>
              <w:jc w:val="both"/>
            </w:pPr>
            <w:r w:rsidRPr="00677006">
              <w:t>montaż rurociągu z rur PVC fi pow. 500 mm</w:t>
            </w:r>
          </w:p>
        </w:tc>
        <w:tc>
          <w:tcPr>
            <w:tcW w:w="1842" w:type="dxa"/>
          </w:tcPr>
          <w:p w:rsidR="00677006" w:rsidRPr="00A149D4" w:rsidRDefault="00677006" w:rsidP="008522DA">
            <w:pPr>
              <w:spacing w:before="60" w:after="120"/>
              <w:jc w:val="both"/>
            </w:pPr>
            <w:r w:rsidRPr="00677006">
              <w:t>2</w:t>
            </w:r>
            <w:r>
              <w:t xml:space="preserve"> %</w:t>
            </w:r>
          </w:p>
        </w:tc>
      </w:tr>
      <w:tr w:rsidR="00677006" w:rsidRPr="008765DA" w:rsidTr="008522DA">
        <w:tc>
          <w:tcPr>
            <w:tcW w:w="900" w:type="dxa"/>
          </w:tcPr>
          <w:p w:rsidR="00677006" w:rsidRPr="00A149D4" w:rsidRDefault="00677006" w:rsidP="008522DA">
            <w:pPr>
              <w:spacing w:before="60" w:after="120"/>
              <w:jc w:val="both"/>
            </w:pPr>
            <w:r w:rsidRPr="00677006">
              <w:t>37</w:t>
            </w:r>
          </w:p>
        </w:tc>
        <w:tc>
          <w:tcPr>
            <w:tcW w:w="4278" w:type="dxa"/>
          </w:tcPr>
          <w:p w:rsidR="00677006" w:rsidRPr="00A149D4" w:rsidRDefault="00677006" w:rsidP="008522DA">
            <w:pPr>
              <w:spacing w:before="60" w:after="120"/>
              <w:jc w:val="both"/>
            </w:pPr>
            <w:r w:rsidRPr="00677006">
              <w:t>odtworzenie nawierzchni z mas bitumicznych</w:t>
            </w:r>
          </w:p>
        </w:tc>
        <w:tc>
          <w:tcPr>
            <w:tcW w:w="1842" w:type="dxa"/>
          </w:tcPr>
          <w:p w:rsidR="00677006" w:rsidRPr="00A149D4" w:rsidRDefault="00677006" w:rsidP="008522DA">
            <w:pPr>
              <w:spacing w:before="60" w:after="120"/>
              <w:jc w:val="both"/>
            </w:pPr>
            <w:r w:rsidRPr="00677006">
              <w:t>1</w:t>
            </w:r>
            <w:r>
              <w:t xml:space="preserve"> %</w:t>
            </w:r>
          </w:p>
        </w:tc>
      </w:tr>
    </w:tbl>
    <w:p w:rsidR="008D48A7" w:rsidRDefault="008D48A7" w:rsidP="008634CF">
      <w:pPr>
        <w:pStyle w:val="Nagwek2"/>
      </w:pPr>
      <w:r w:rsidRPr="00BA284E">
        <w:t xml:space="preserve">Punkty przyznawane za podane w pkt </w:t>
      </w:r>
      <w:r w:rsidR="00A07C0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677006" w:rsidRPr="008765DA" w:rsidTr="008522DA">
        <w:tc>
          <w:tcPr>
            <w:tcW w:w="2237" w:type="dxa"/>
          </w:tcPr>
          <w:p w:rsidR="00677006" w:rsidRPr="008765DA" w:rsidRDefault="00677006" w:rsidP="008522DA">
            <w:pPr>
              <w:spacing w:before="60" w:after="120"/>
              <w:jc w:val="both"/>
              <w:rPr>
                <w:b/>
              </w:rPr>
            </w:pPr>
            <w:r w:rsidRPr="00677006">
              <w:t>1</w:t>
            </w:r>
          </w:p>
        </w:tc>
        <w:tc>
          <w:tcPr>
            <w:tcW w:w="4783" w:type="dxa"/>
          </w:tcPr>
          <w:p w:rsidR="00677006" w:rsidRDefault="00677006" w:rsidP="008522DA">
            <w:pPr>
              <w:pStyle w:val="Tekstpodstawowy"/>
              <w:spacing w:before="60"/>
            </w:pPr>
            <w:r w:rsidRPr="00677006">
              <w:t>czyszczenie wpustu ulicznego</w:t>
            </w:r>
          </w:p>
          <w:p w:rsidR="00677006" w:rsidRPr="00677006" w:rsidRDefault="00677006" w:rsidP="008522DA">
            <w:pPr>
              <w:spacing w:before="60" w:after="120"/>
              <w:jc w:val="both"/>
            </w:pPr>
            <w:r w:rsidRPr="00677006">
              <w:t>Liczba punktów = ( Cmin/Cof ) * 100 * waga kryterium (%)</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cena najtańszej z ofert</w:t>
            </w:r>
          </w:p>
          <w:p w:rsidR="00677006" w:rsidRPr="008765DA" w:rsidRDefault="00677006" w:rsidP="008522DA">
            <w:pPr>
              <w:spacing w:before="60" w:after="120"/>
              <w:jc w:val="both"/>
              <w:rPr>
                <w:b/>
              </w:rPr>
            </w:pPr>
            <w:r w:rsidRPr="00677006">
              <w:t xml:space="preserve"> - Cof - cena badanej oferty</w:t>
            </w:r>
          </w:p>
        </w:tc>
      </w:tr>
      <w:tr w:rsidR="00677006" w:rsidRPr="008765DA" w:rsidTr="008522DA">
        <w:tc>
          <w:tcPr>
            <w:tcW w:w="2237" w:type="dxa"/>
          </w:tcPr>
          <w:p w:rsidR="00677006" w:rsidRPr="008765DA" w:rsidRDefault="00677006" w:rsidP="008522DA">
            <w:pPr>
              <w:spacing w:before="60" w:after="120"/>
              <w:jc w:val="both"/>
              <w:rPr>
                <w:b/>
              </w:rPr>
            </w:pPr>
            <w:r w:rsidRPr="00677006">
              <w:t>2</w:t>
            </w:r>
          </w:p>
        </w:tc>
        <w:tc>
          <w:tcPr>
            <w:tcW w:w="4783" w:type="dxa"/>
          </w:tcPr>
          <w:p w:rsidR="00677006" w:rsidRDefault="00677006" w:rsidP="008522DA">
            <w:pPr>
              <w:pStyle w:val="Tekstpodstawowy"/>
              <w:spacing w:before="60"/>
            </w:pPr>
            <w:r w:rsidRPr="00677006">
              <w:t>czyszczenie studni kanalizacji deszczowej</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3</w:t>
            </w:r>
          </w:p>
        </w:tc>
        <w:tc>
          <w:tcPr>
            <w:tcW w:w="4783" w:type="dxa"/>
          </w:tcPr>
          <w:p w:rsidR="00677006" w:rsidRDefault="00677006" w:rsidP="008522DA">
            <w:pPr>
              <w:pStyle w:val="Tekstpodstawowy"/>
              <w:spacing w:before="60"/>
            </w:pPr>
            <w:r w:rsidRPr="00677006">
              <w:t>renowacja kanalizacji (wycinka korzeni)  fi 200 mm do 500mm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4</w:t>
            </w:r>
          </w:p>
        </w:tc>
        <w:tc>
          <w:tcPr>
            <w:tcW w:w="4783" w:type="dxa"/>
          </w:tcPr>
          <w:p w:rsidR="00677006" w:rsidRDefault="00677006" w:rsidP="008522DA">
            <w:pPr>
              <w:pStyle w:val="Tekstpodstawowy"/>
              <w:spacing w:before="60"/>
            </w:pPr>
            <w:r w:rsidRPr="00677006">
              <w:t>renowacja kanalizacji (wycinka korzeni)  fi pow. 500 mm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5</w:t>
            </w:r>
          </w:p>
        </w:tc>
        <w:tc>
          <w:tcPr>
            <w:tcW w:w="4783" w:type="dxa"/>
          </w:tcPr>
          <w:p w:rsidR="00677006" w:rsidRDefault="00677006" w:rsidP="008522DA">
            <w:pPr>
              <w:pStyle w:val="Tekstpodstawowy"/>
              <w:spacing w:before="60"/>
            </w:pPr>
            <w:r w:rsidRPr="00677006">
              <w:t>czyszczenie kanalizacji deszczowej fi 160-250 mm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lastRenderedPageBreak/>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lastRenderedPageBreak/>
              <w:t>6</w:t>
            </w:r>
          </w:p>
        </w:tc>
        <w:tc>
          <w:tcPr>
            <w:tcW w:w="4783" w:type="dxa"/>
          </w:tcPr>
          <w:p w:rsidR="00677006" w:rsidRDefault="00677006" w:rsidP="008522DA">
            <w:pPr>
              <w:pStyle w:val="Tekstpodstawowy"/>
              <w:spacing w:before="60"/>
            </w:pPr>
            <w:r w:rsidRPr="00677006">
              <w:t>czyszczenie kanalizacji deszczowej fi 300-500 mm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7</w:t>
            </w:r>
          </w:p>
        </w:tc>
        <w:tc>
          <w:tcPr>
            <w:tcW w:w="4783" w:type="dxa"/>
          </w:tcPr>
          <w:p w:rsidR="00677006" w:rsidRDefault="00677006" w:rsidP="008522DA">
            <w:pPr>
              <w:pStyle w:val="Tekstpodstawowy"/>
              <w:spacing w:before="60"/>
            </w:pPr>
            <w:r w:rsidRPr="00677006">
              <w:t>czyszczenie kanalizacji deszczowej powyżej fi 500 mm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8</w:t>
            </w:r>
          </w:p>
        </w:tc>
        <w:tc>
          <w:tcPr>
            <w:tcW w:w="4783" w:type="dxa"/>
          </w:tcPr>
          <w:p w:rsidR="00677006" w:rsidRDefault="00677006" w:rsidP="008522DA">
            <w:pPr>
              <w:pStyle w:val="Tekstpodstawowy"/>
              <w:spacing w:before="60"/>
            </w:pPr>
            <w:r w:rsidRPr="00677006">
              <w:t>rozbiórka podbudowy betonowej</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9</w:t>
            </w:r>
          </w:p>
        </w:tc>
        <w:tc>
          <w:tcPr>
            <w:tcW w:w="4783" w:type="dxa"/>
          </w:tcPr>
          <w:p w:rsidR="00677006" w:rsidRDefault="00677006" w:rsidP="008522DA">
            <w:pPr>
              <w:pStyle w:val="Tekstpodstawowy"/>
              <w:spacing w:before="60"/>
            </w:pPr>
            <w:r w:rsidRPr="00677006">
              <w:t>odtworzenie podbudowy betonowej</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10</w:t>
            </w:r>
          </w:p>
        </w:tc>
        <w:tc>
          <w:tcPr>
            <w:tcW w:w="4783" w:type="dxa"/>
          </w:tcPr>
          <w:p w:rsidR="00677006" w:rsidRDefault="00677006" w:rsidP="008522DA">
            <w:pPr>
              <w:pStyle w:val="Tekstpodstawowy"/>
              <w:spacing w:before="60"/>
            </w:pPr>
            <w:r w:rsidRPr="00677006">
              <w:t>rozebranie nawierzchni z mas bitumicznych o grub. 8-12 cm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11</w:t>
            </w:r>
          </w:p>
        </w:tc>
        <w:tc>
          <w:tcPr>
            <w:tcW w:w="4783" w:type="dxa"/>
          </w:tcPr>
          <w:p w:rsidR="00677006" w:rsidRDefault="00677006" w:rsidP="008522DA">
            <w:pPr>
              <w:pStyle w:val="Tekstpodstawowy"/>
              <w:spacing w:before="60"/>
            </w:pPr>
            <w:r w:rsidRPr="00677006">
              <w:t>rozbiórka nawierzchni z kostki brukowej betonowej</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najniższa spośród wszystkich ofert .....</w:t>
            </w:r>
          </w:p>
          <w:p w:rsidR="00677006" w:rsidRPr="008765DA" w:rsidRDefault="00677006" w:rsidP="008522DA">
            <w:pPr>
              <w:spacing w:before="60" w:after="120"/>
              <w:jc w:val="both"/>
              <w:rPr>
                <w:b/>
              </w:rPr>
            </w:pPr>
            <w:r w:rsidRPr="00677006">
              <w:lastRenderedPageBreak/>
              <w:t xml:space="preserve"> - Cof - podana w ofercie .....</w:t>
            </w:r>
          </w:p>
        </w:tc>
      </w:tr>
      <w:tr w:rsidR="00677006" w:rsidRPr="008765DA" w:rsidTr="008522DA">
        <w:tc>
          <w:tcPr>
            <w:tcW w:w="2237" w:type="dxa"/>
          </w:tcPr>
          <w:p w:rsidR="00677006" w:rsidRPr="008765DA" w:rsidRDefault="00677006" w:rsidP="008522DA">
            <w:pPr>
              <w:spacing w:before="60" w:after="120"/>
              <w:jc w:val="both"/>
              <w:rPr>
                <w:b/>
              </w:rPr>
            </w:pPr>
            <w:r w:rsidRPr="00677006">
              <w:lastRenderedPageBreak/>
              <w:t>12</w:t>
            </w:r>
          </w:p>
        </w:tc>
        <w:tc>
          <w:tcPr>
            <w:tcW w:w="4783" w:type="dxa"/>
          </w:tcPr>
          <w:p w:rsidR="00677006" w:rsidRDefault="00677006" w:rsidP="008522DA">
            <w:pPr>
              <w:pStyle w:val="Tekstpodstawowy"/>
              <w:spacing w:before="60"/>
            </w:pPr>
            <w:r w:rsidRPr="00677006">
              <w:t>ułożenie nawierzchni z kostki brukowej betonowej</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13</w:t>
            </w:r>
          </w:p>
        </w:tc>
        <w:tc>
          <w:tcPr>
            <w:tcW w:w="4783" w:type="dxa"/>
          </w:tcPr>
          <w:p w:rsidR="00677006" w:rsidRDefault="00677006" w:rsidP="008522DA">
            <w:pPr>
              <w:pStyle w:val="Tekstpodstawowy"/>
              <w:spacing w:before="60"/>
            </w:pPr>
            <w:r w:rsidRPr="00677006">
              <w:t>wykopy jamiste lub liniowe</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14</w:t>
            </w:r>
          </w:p>
        </w:tc>
        <w:tc>
          <w:tcPr>
            <w:tcW w:w="4783" w:type="dxa"/>
          </w:tcPr>
          <w:p w:rsidR="00677006" w:rsidRDefault="00677006" w:rsidP="008522DA">
            <w:pPr>
              <w:pStyle w:val="Tekstpodstawowy"/>
              <w:spacing w:before="60"/>
            </w:pPr>
            <w:r w:rsidRPr="00677006">
              <w:t>demontaż rurociągu fi 160- 250 mm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15</w:t>
            </w:r>
          </w:p>
        </w:tc>
        <w:tc>
          <w:tcPr>
            <w:tcW w:w="4783" w:type="dxa"/>
          </w:tcPr>
          <w:p w:rsidR="00677006" w:rsidRDefault="00677006" w:rsidP="008522DA">
            <w:pPr>
              <w:pStyle w:val="Tekstpodstawowy"/>
              <w:spacing w:before="60"/>
            </w:pPr>
            <w:r w:rsidRPr="00677006">
              <w:t>demontaż rurociągu fi pow. 300 mm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16</w:t>
            </w:r>
          </w:p>
        </w:tc>
        <w:tc>
          <w:tcPr>
            <w:tcW w:w="4783" w:type="dxa"/>
          </w:tcPr>
          <w:p w:rsidR="00677006" w:rsidRDefault="00677006" w:rsidP="008522DA">
            <w:pPr>
              <w:pStyle w:val="Tekstpodstawowy"/>
              <w:spacing w:before="60"/>
            </w:pPr>
            <w:r w:rsidRPr="00677006">
              <w:t>montaż rurociągu z rur PVC fi 160 - 250mm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17</w:t>
            </w:r>
          </w:p>
        </w:tc>
        <w:tc>
          <w:tcPr>
            <w:tcW w:w="4783" w:type="dxa"/>
          </w:tcPr>
          <w:p w:rsidR="00677006" w:rsidRDefault="00677006" w:rsidP="008522DA">
            <w:pPr>
              <w:pStyle w:val="Tekstpodstawowy"/>
              <w:spacing w:before="60"/>
            </w:pPr>
            <w:r w:rsidRPr="00677006">
              <w:t>montaż rurociągu z rur PVC fi 300 - 500mm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18</w:t>
            </w:r>
          </w:p>
        </w:tc>
        <w:tc>
          <w:tcPr>
            <w:tcW w:w="4783" w:type="dxa"/>
          </w:tcPr>
          <w:p w:rsidR="00677006" w:rsidRDefault="00677006" w:rsidP="008522DA">
            <w:pPr>
              <w:pStyle w:val="Tekstpodstawowy"/>
              <w:spacing w:before="60"/>
            </w:pPr>
            <w:r w:rsidRPr="00677006">
              <w:t>zasypanie wykopu</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lastRenderedPageBreak/>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lastRenderedPageBreak/>
              <w:t>19</w:t>
            </w:r>
          </w:p>
        </w:tc>
        <w:tc>
          <w:tcPr>
            <w:tcW w:w="4783" w:type="dxa"/>
          </w:tcPr>
          <w:p w:rsidR="00677006" w:rsidRDefault="00677006" w:rsidP="008522DA">
            <w:pPr>
              <w:pStyle w:val="Tekstpodstawowy"/>
              <w:spacing w:before="60"/>
            </w:pPr>
            <w:r w:rsidRPr="00677006">
              <w:t>zagęszczenie wykopu</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20</w:t>
            </w:r>
          </w:p>
        </w:tc>
        <w:tc>
          <w:tcPr>
            <w:tcW w:w="4783" w:type="dxa"/>
          </w:tcPr>
          <w:p w:rsidR="00677006" w:rsidRDefault="00677006" w:rsidP="008522DA">
            <w:pPr>
              <w:pStyle w:val="Tekstpodstawowy"/>
              <w:spacing w:before="60"/>
            </w:pPr>
            <w:r w:rsidRPr="00677006">
              <w:t>wykonanie podbudowy betonowej</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21</w:t>
            </w:r>
          </w:p>
        </w:tc>
        <w:tc>
          <w:tcPr>
            <w:tcW w:w="4783" w:type="dxa"/>
          </w:tcPr>
          <w:p w:rsidR="00677006" w:rsidRDefault="00677006" w:rsidP="008522DA">
            <w:pPr>
              <w:pStyle w:val="Tekstpodstawowy"/>
              <w:spacing w:before="60"/>
            </w:pPr>
            <w:r w:rsidRPr="00677006">
              <w:t>komory murowane z cegieł (na 1 cegłę)</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22</w:t>
            </w:r>
          </w:p>
        </w:tc>
        <w:tc>
          <w:tcPr>
            <w:tcW w:w="4783" w:type="dxa"/>
          </w:tcPr>
          <w:p w:rsidR="00677006" w:rsidRDefault="00677006" w:rsidP="008522DA">
            <w:pPr>
              <w:pStyle w:val="Tekstpodstawowy"/>
              <w:spacing w:before="60"/>
            </w:pPr>
            <w:r w:rsidRPr="00677006">
              <w:t>demontaż studni fi 500 mm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23</w:t>
            </w:r>
          </w:p>
        </w:tc>
        <w:tc>
          <w:tcPr>
            <w:tcW w:w="4783" w:type="dxa"/>
          </w:tcPr>
          <w:p w:rsidR="00677006" w:rsidRDefault="00677006" w:rsidP="008522DA">
            <w:pPr>
              <w:pStyle w:val="Tekstpodstawowy"/>
              <w:spacing w:before="60"/>
            </w:pPr>
            <w:r w:rsidRPr="00677006">
              <w:t>demontaż studni fi 1000 mm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24</w:t>
            </w:r>
          </w:p>
        </w:tc>
        <w:tc>
          <w:tcPr>
            <w:tcW w:w="4783" w:type="dxa"/>
          </w:tcPr>
          <w:p w:rsidR="00677006" w:rsidRDefault="00677006" w:rsidP="008522DA">
            <w:pPr>
              <w:pStyle w:val="Tekstpodstawowy"/>
              <w:spacing w:before="60"/>
            </w:pPr>
            <w:r w:rsidRPr="00677006">
              <w:t>uzupełnienie włazu ulicznego (kratka ściekowa)</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lastRenderedPageBreak/>
              <w:t>25</w:t>
            </w:r>
          </w:p>
        </w:tc>
        <w:tc>
          <w:tcPr>
            <w:tcW w:w="4783" w:type="dxa"/>
          </w:tcPr>
          <w:p w:rsidR="00677006" w:rsidRDefault="00677006" w:rsidP="008522DA">
            <w:pPr>
              <w:pStyle w:val="Tekstpodstawowy"/>
              <w:spacing w:before="60"/>
            </w:pPr>
            <w:r w:rsidRPr="00677006">
              <w:t>uzupełnienie włazu na studni</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26</w:t>
            </w:r>
          </w:p>
        </w:tc>
        <w:tc>
          <w:tcPr>
            <w:tcW w:w="4783" w:type="dxa"/>
          </w:tcPr>
          <w:p w:rsidR="00677006" w:rsidRDefault="00677006" w:rsidP="008522DA">
            <w:pPr>
              <w:pStyle w:val="Tekstpodstawowy"/>
              <w:spacing w:before="60"/>
            </w:pPr>
            <w:r w:rsidRPr="00677006">
              <w:t>czyszczenie separatorów 5 szt. raz w roku z wywozem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27</w:t>
            </w:r>
          </w:p>
        </w:tc>
        <w:tc>
          <w:tcPr>
            <w:tcW w:w="4783" w:type="dxa"/>
          </w:tcPr>
          <w:p w:rsidR="00677006" w:rsidRDefault="00677006" w:rsidP="008522DA">
            <w:pPr>
              <w:pStyle w:val="Tekstpodstawowy"/>
              <w:spacing w:before="60"/>
            </w:pPr>
            <w:r w:rsidRPr="00677006">
              <w:t>czyszczenie piaskowników 2 szt. raz w roku z wywozem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28</w:t>
            </w:r>
          </w:p>
        </w:tc>
        <w:tc>
          <w:tcPr>
            <w:tcW w:w="4783" w:type="dxa"/>
          </w:tcPr>
          <w:p w:rsidR="00677006" w:rsidRDefault="00677006" w:rsidP="008522DA">
            <w:pPr>
              <w:pStyle w:val="Tekstpodstawowy"/>
              <w:spacing w:before="60"/>
            </w:pPr>
            <w:r w:rsidRPr="00677006">
              <w:t>wymiana gruntu</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29</w:t>
            </w:r>
          </w:p>
        </w:tc>
        <w:tc>
          <w:tcPr>
            <w:tcW w:w="4783" w:type="dxa"/>
          </w:tcPr>
          <w:p w:rsidR="00677006" w:rsidRDefault="00677006" w:rsidP="008522DA">
            <w:pPr>
              <w:pStyle w:val="Tekstpodstawowy"/>
              <w:spacing w:before="60"/>
            </w:pPr>
            <w:r w:rsidRPr="00677006">
              <w:t>wywóz gruzu na odległość do 7 km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30</w:t>
            </w:r>
          </w:p>
        </w:tc>
        <w:tc>
          <w:tcPr>
            <w:tcW w:w="4783" w:type="dxa"/>
          </w:tcPr>
          <w:p w:rsidR="00677006" w:rsidRDefault="00677006" w:rsidP="008522DA">
            <w:pPr>
              <w:pStyle w:val="Tekstpodstawowy"/>
              <w:spacing w:before="60"/>
            </w:pPr>
            <w:r w:rsidRPr="00677006">
              <w:t>koszt 1 r-g</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31</w:t>
            </w:r>
          </w:p>
        </w:tc>
        <w:tc>
          <w:tcPr>
            <w:tcW w:w="4783" w:type="dxa"/>
          </w:tcPr>
          <w:p w:rsidR="00677006" w:rsidRDefault="00677006" w:rsidP="008522DA">
            <w:pPr>
              <w:pStyle w:val="Tekstpodstawowy"/>
              <w:spacing w:before="60"/>
            </w:pPr>
            <w:r w:rsidRPr="00677006">
              <w:t>montaż studni fi 500 mm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lastRenderedPageBreak/>
              <w:t>gdzie:</w:t>
            </w:r>
          </w:p>
          <w:p w:rsidR="00677006" w:rsidRPr="00677006" w:rsidRDefault="00677006" w:rsidP="008522DA">
            <w:pPr>
              <w:spacing w:before="60" w:after="120"/>
              <w:jc w:val="both"/>
            </w:pPr>
            <w:r w:rsidRPr="00677006">
              <w:t xml:space="preserve"> - Cmin - najniższa spośród wszystkich ofert .....</w:t>
            </w:r>
          </w:p>
          <w:p w:rsidR="00677006" w:rsidRPr="008765DA" w:rsidRDefault="00677006" w:rsidP="008522DA">
            <w:pPr>
              <w:spacing w:before="60" w:after="120"/>
              <w:jc w:val="both"/>
              <w:rPr>
                <w:b/>
              </w:rPr>
            </w:pPr>
            <w:r w:rsidRPr="00677006">
              <w:t xml:space="preserve"> - Cof - podana w ofercie .....</w:t>
            </w:r>
          </w:p>
        </w:tc>
      </w:tr>
      <w:tr w:rsidR="00677006" w:rsidRPr="008765DA" w:rsidTr="008522DA">
        <w:tc>
          <w:tcPr>
            <w:tcW w:w="2237" w:type="dxa"/>
          </w:tcPr>
          <w:p w:rsidR="00677006" w:rsidRPr="008765DA" w:rsidRDefault="00677006" w:rsidP="008522DA">
            <w:pPr>
              <w:spacing w:before="60" w:after="120"/>
              <w:jc w:val="both"/>
              <w:rPr>
                <w:b/>
              </w:rPr>
            </w:pPr>
            <w:r w:rsidRPr="00677006">
              <w:lastRenderedPageBreak/>
              <w:t>32</w:t>
            </w:r>
          </w:p>
        </w:tc>
        <w:tc>
          <w:tcPr>
            <w:tcW w:w="4783" w:type="dxa"/>
          </w:tcPr>
          <w:p w:rsidR="00677006" w:rsidRDefault="00677006" w:rsidP="008522DA">
            <w:pPr>
              <w:pStyle w:val="Tekstpodstawowy"/>
              <w:spacing w:before="60"/>
            </w:pPr>
            <w:r w:rsidRPr="00677006">
              <w:t>montaż studni fi 1000 mm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33</w:t>
            </w:r>
          </w:p>
        </w:tc>
        <w:tc>
          <w:tcPr>
            <w:tcW w:w="4783" w:type="dxa"/>
          </w:tcPr>
          <w:p w:rsidR="00677006" w:rsidRDefault="00677006" w:rsidP="008522DA">
            <w:pPr>
              <w:pStyle w:val="Tekstpodstawowy"/>
              <w:spacing w:before="60"/>
            </w:pPr>
            <w:r w:rsidRPr="00677006">
              <w:t>badanie składu wody opadowej</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34</w:t>
            </w:r>
          </w:p>
        </w:tc>
        <w:tc>
          <w:tcPr>
            <w:tcW w:w="4783" w:type="dxa"/>
          </w:tcPr>
          <w:p w:rsidR="00677006" w:rsidRDefault="00677006" w:rsidP="008522DA">
            <w:pPr>
              <w:pStyle w:val="Tekstpodstawowy"/>
              <w:spacing w:before="60"/>
            </w:pPr>
            <w:r w:rsidRPr="00677006">
              <w:t>wykonanie przeglądu okresowego separatorów</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t>35</w:t>
            </w:r>
          </w:p>
        </w:tc>
        <w:tc>
          <w:tcPr>
            <w:tcW w:w="4783" w:type="dxa"/>
          </w:tcPr>
          <w:p w:rsidR="00677006" w:rsidRDefault="00677006" w:rsidP="008522DA">
            <w:pPr>
              <w:pStyle w:val="Tekstpodstawowy"/>
              <w:spacing w:before="60"/>
            </w:pPr>
            <w:r w:rsidRPr="00677006">
              <w:t>Okres gwarancji</w:t>
            </w:r>
          </w:p>
          <w:p w:rsidR="00677006" w:rsidRPr="00677006" w:rsidRDefault="00677006" w:rsidP="008522DA">
            <w:pPr>
              <w:spacing w:before="60" w:after="120"/>
              <w:jc w:val="both"/>
            </w:pPr>
            <w:r w:rsidRPr="00677006">
              <w:t>Liczba punktów = ( gwaB/GwaMAX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gwaB - podana w ofercie .....</w:t>
            </w:r>
          </w:p>
          <w:p w:rsidR="00677006" w:rsidRPr="00677006" w:rsidRDefault="00677006" w:rsidP="008522DA">
            <w:pPr>
              <w:spacing w:before="60" w:after="120"/>
              <w:jc w:val="both"/>
            </w:pPr>
            <w:r w:rsidRPr="00677006">
              <w:t xml:space="preserve"> - GwaMAX - najwyższa spośród wszystkich ofert .....</w:t>
            </w:r>
          </w:p>
          <w:p w:rsidR="00677006" w:rsidRPr="00677006" w:rsidRDefault="00677006" w:rsidP="008522DA">
            <w:pPr>
              <w:spacing w:before="60" w:after="120"/>
              <w:jc w:val="both"/>
            </w:pPr>
          </w:p>
          <w:p w:rsidR="00677006" w:rsidRPr="008765DA" w:rsidRDefault="00677006" w:rsidP="008522DA">
            <w:pPr>
              <w:spacing w:before="60" w:after="120"/>
              <w:jc w:val="both"/>
              <w:rPr>
                <w:b/>
              </w:rPr>
            </w:pPr>
            <w:r w:rsidRPr="00677006">
              <w:t>Minimalny obligatoryjny okres gwarancji wynosi 24 miesiące na urządzenia wbudowane podczas realizacji zamówienia, oraz na roboty budowlane wchodzące w skład przedmiotu umowy</w:t>
            </w:r>
          </w:p>
        </w:tc>
      </w:tr>
      <w:tr w:rsidR="00677006" w:rsidRPr="008765DA" w:rsidTr="008522DA">
        <w:tc>
          <w:tcPr>
            <w:tcW w:w="2237" w:type="dxa"/>
          </w:tcPr>
          <w:p w:rsidR="00677006" w:rsidRPr="008765DA" w:rsidRDefault="00677006" w:rsidP="008522DA">
            <w:pPr>
              <w:spacing w:before="60" w:after="120"/>
              <w:jc w:val="both"/>
              <w:rPr>
                <w:b/>
              </w:rPr>
            </w:pPr>
            <w:r w:rsidRPr="00677006">
              <w:t>36</w:t>
            </w:r>
          </w:p>
        </w:tc>
        <w:tc>
          <w:tcPr>
            <w:tcW w:w="4783" w:type="dxa"/>
          </w:tcPr>
          <w:p w:rsidR="00677006" w:rsidRDefault="00677006" w:rsidP="008522DA">
            <w:pPr>
              <w:pStyle w:val="Tekstpodstawowy"/>
              <w:spacing w:before="60"/>
            </w:pPr>
            <w:r w:rsidRPr="00677006">
              <w:t>montaż rurociągu z rur PVC fi pow. 500 mm</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lastRenderedPageBreak/>
              <w:t xml:space="preserve"> - Cof -</w:t>
            </w:r>
          </w:p>
        </w:tc>
      </w:tr>
      <w:tr w:rsidR="00677006" w:rsidRPr="008765DA" w:rsidTr="008522DA">
        <w:tc>
          <w:tcPr>
            <w:tcW w:w="2237" w:type="dxa"/>
          </w:tcPr>
          <w:p w:rsidR="00677006" w:rsidRPr="008765DA" w:rsidRDefault="00677006" w:rsidP="008522DA">
            <w:pPr>
              <w:spacing w:before="60" w:after="120"/>
              <w:jc w:val="both"/>
              <w:rPr>
                <w:b/>
              </w:rPr>
            </w:pPr>
            <w:r w:rsidRPr="00677006">
              <w:lastRenderedPageBreak/>
              <w:t>37</w:t>
            </w:r>
          </w:p>
        </w:tc>
        <w:tc>
          <w:tcPr>
            <w:tcW w:w="4783" w:type="dxa"/>
          </w:tcPr>
          <w:p w:rsidR="00677006" w:rsidRDefault="00677006" w:rsidP="008522DA">
            <w:pPr>
              <w:pStyle w:val="Tekstpodstawowy"/>
              <w:spacing w:before="60"/>
            </w:pPr>
            <w:r w:rsidRPr="00677006">
              <w:t>odtworzenie nawierzchni z mas bitumicznych</w:t>
            </w:r>
          </w:p>
          <w:p w:rsidR="00677006" w:rsidRPr="00677006" w:rsidRDefault="00677006" w:rsidP="008522DA">
            <w:pPr>
              <w:spacing w:before="60" w:after="120"/>
              <w:jc w:val="both"/>
            </w:pPr>
            <w:r w:rsidRPr="00677006">
              <w:t>Liczba punktów = ( Cmin/Cof ) * 100 * waga</w:t>
            </w:r>
          </w:p>
          <w:p w:rsidR="00677006" w:rsidRPr="00677006" w:rsidRDefault="00677006" w:rsidP="008522DA">
            <w:pPr>
              <w:spacing w:before="60" w:after="120"/>
              <w:jc w:val="both"/>
            </w:pPr>
            <w:r w:rsidRPr="00677006">
              <w:t>gdzie:</w:t>
            </w:r>
          </w:p>
          <w:p w:rsidR="00677006" w:rsidRPr="00677006" w:rsidRDefault="00677006" w:rsidP="008522DA">
            <w:pPr>
              <w:spacing w:before="60" w:after="120"/>
              <w:jc w:val="both"/>
            </w:pPr>
            <w:r w:rsidRPr="00677006">
              <w:t xml:space="preserve"> - Cmin - </w:t>
            </w:r>
          </w:p>
          <w:p w:rsidR="00677006" w:rsidRPr="008765DA" w:rsidRDefault="00677006" w:rsidP="008522DA">
            <w:pPr>
              <w:spacing w:before="60" w:after="120"/>
              <w:jc w:val="both"/>
              <w:rPr>
                <w:b/>
              </w:rPr>
            </w:pPr>
            <w:r w:rsidRPr="00677006">
              <w:t xml:space="preserve"> - Cof -</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00A07C03">
        <w:rPr>
          <w:highlight w:val="green"/>
        </w:rPr>
        <w:t>15</w:t>
      </w:r>
      <w:r w:rsidRPr="00D65BE0">
        <w:rPr>
          <w:highlight w:val="green"/>
        </w:rPr>
        <w:t>.6</w:t>
      </w:r>
      <w:r>
        <w:t>, dokonywanie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677006" w:rsidRPr="00677006">
        <w:t>(Dz. U. z 2015 r. poz. 2164)</w:t>
      </w:r>
      <w:r>
        <w:t xml:space="preserve">, lub pełnomocnictw albo jeżeli złoży wymagane przez Zamawiającego oświadczenia i dokumenty, o których mowa w art. 25 ust. 1 ustawy Prawo zamówień publicznych </w:t>
      </w:r>
      <w:r w:rsidR="00677006" w:rsidRPr="00677006">
        <w:t>(Dz. U. z 2015 r. poz. 2164)</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677006" w:rsidRPr="00677006">
        <w:t>(Dz. U. z 2015 r. poz. 2164)</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 xml:space="preserve">Zamawiający, oceniając wyjaśnienia, weźmie pod uwagę obiektywne czynniki, w szczególności oszczędność metody wykonania zamówienia, wybrane rozwiązania techniczne, wyjątkowo sprzyjające warunki wykonywania zamówienia dostępne dla </w:t>
      </w:r>
      <w:r>
        <w:lastRenderedPageBreak/>
        <w:t>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00A07C03">
        <w:t xml:space="preserve">eniem pkt </w:t>
      </w:r>
      <w:r w:rsidR="00A07C03" w:rsidRPr="00A07C03">
        <w:rPr>
          <w:highlight w:val="green"/>
        </w:rPr>
        <w:t>15</w:t>
      </w:r>
      <w:r w:rsidRPr="00A07C03">
        <w:rPr>
          <w:highlight w:val="green"/>
        </w:rPr>
        <w:t>.6</w:t>
      </w:r>
      <w:r>
        <w:t xml:space="preserve">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rsidR="00A07C03">
        <w:t xml:space="preserve">o której mowa w pkt </w:t>
      </w:r>
      <w:r w:rsidR="00A07C03" w:rsidRPr="00A07C03">
        <w:rPr>
          <w:highlight w:val="green"/>
        </w:rPr>
        <w:t>15</w:t>
      </w:r>
      <w:r w:rsidRPr="00A07C03">
        <w:rPr>
          <w:highlight w:val="green"/>
        </w:rPr>
        <w:t>.6</w:t>
      </w:r>
      <w:r>
        <w:t xml:space="preserve">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677006" w:rsidRPr="00677006">
        <w:t>(Dz. U. z 2015 r. poz. 2164)</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677006" w:rsidRPr="00677006">
        <w:t>(Dz. U. z 2015 r. poz. 2164)</w:t>
      </w:r>
      <w:r>
        <w:t>, po którego upływie umowa w sprawie zamówienia publicznego może być zawarta.</w:t>
      </w:r>
    </w:p>
    <w:p w:rsidR="008D48A7" w:rsidRPr="00876900" w:rsidRDefault="008D48A7" w:rsidP="008634CF">
      <w:pPr>
        <w:pStyle w:val="Nagwek2"/>
      </w:pPr>
      <w:r>
        <w:lastRenderedPageBreak/>
        <w:t>Ogłoszenie zawieraj</w:t>
      </w:r>
      <w:r w:rsidR="00A07C03">
        <w:t xml:space="preserve">ące informacje wskazane w pkt </w:t>
      </w:r>
      <w:r w:rsidR="00A07C03" w:rsidRPr="00A07C03">
        <w:rPr>
          <w:highlight w:val="green"/>
        </w:rPr>
        <w:t>16</w:t>
      </w:r>
      <w:r w:rsidRPr="00A07C03">
        <w:rPr>
          <w:highlight w:val="green"/>
        </w:rPr>
        <w:t>.3</w:t>
      </w:r>
      <w:r>
        <w:t xml:space="preserve"> lit. a Zamawiający umieści na stronie internetowej </w:t>
      </w:r>
      <w:r w:rsidR="00677006" w:rsidRPr="00677006">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677006">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677006" w:rsidRPr="00677006">
        <w:t>(Dz. U. z 2015 r. poz. 2164)</w:t>
      </w:r>
      <w:r>
        <w:t>.</w:t>
      </w:r>
    </w:p>
    <w:p w:rsidR="008D48A7" w:rsidRDefault="008D48A7" w:rsidP="00F35E8E">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677006" w:rsidRPr="00677006">
        <w:t>(Dz. U. z 2015 r. poz. 2164)</w:t>
      </w:r>
      <w:r>
        <w:t xml:space="preserve">, w terminie nie krótszym niż </w:t>
      </w:r>
      <w:r>
        <w:rPr>
          <w:highlight w:val="green"/>
        </w:rPr>
        <w:t>5</w:t>
      </w:r>
      <w:r>
        <w:t xml:space="preserve"> dni od dnia przesłania zawiadomienia o wyborze najkorzystniejszej oferty, jeżeli zawiadomienie to zostanie przesłane w sposób określony w art. 27 ust. 2 ustawy Prawo zamówień publicznych </w:t>
      </w:r>
      <w:r w:rsidR="00677006" w:rsidRPr="00677006">
        <w:t>(Dz. U. z 2015 r. poz. 2164)</w:t>
      </w:r>
      <w:r>
        <w:t xml:space="preserve">, albo </w:t>
      </w:r>
      <w:r>
        <w:rPr>
          <w:highlight w:val="green"/>
        </w:rPr>
        <w:t>10</w:t>
      </w:r>
      <w:r>
        <w:t xml:space="preserve"> dni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677006" w:rsidRPr="00677006">
        <w:t>(Dz. U. z 2015 r. poz. 2164)</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77006">
        <w:t xml:space="preserve"> .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EB7871" w:rsidRPr="003209A8" w:rsidRDefault="00677006" w:rsidP="008634CF">
      <w:pPr>
        <w:pStyle w:val="Nagwek2"/>
      </w:pPr>
      <w:r>
        <w:t xml:space="preserve"> W danym postępowaniu wniesienie zabezpieczenie należytego wykonania umowy nie jest wymagane.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677006" w:rsidRPr="00677006" w:rsidRDefault="00677006"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677006">
        <w:t>- wydłużenie terminu realizacji z przyczyn niezależnych od wykonawcy;</w:t>
      </w:r>
    </w:p>
    <w:p w:rsidR="00677006" w:rsidRPr="00677006" w:rsidRDefault="00677006" w:rsidP="008634CF">
      <w:pPr>
        <w:pStyle w:val="Nagwek2"/>
      </w:pPr>
      <w:r w:rsidRPr="00677006">
        <w:lastRenderedPageBreak/>
        <w:t>- zmiana stawki VAT w przypadku zmiany przepisów w tym zakresie,</w:t>
      </w:r>
    </w:p>
    <w:p w:rsidR="00EB7871" w:rsidRPr="003209A8" w:rsidRDefault="00677006" w:rsidP="008634CF">
      <w:pPr>
        <w:pStyle w:val="Nagwek2"/>
      </w:pPr>
      <w:r w:rsidRPr="00677006">
        <w:t>- zmiana zakresu prac powierzonego podwykonawcom</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677006" w:rsidRPr="00677006">
        <w:t>(Dz. U. z 2015 r. poz. 2164)</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677006" w:rsidRPr="00677006">
        <w:t>(Dz. U. z 2015 r. poz. 2164)</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677006" w:rsidRPr="00677006">
        <w:t>(Dz. U. z 2015 r. poz. 2164)</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677006" w:rsidRPr="00677006">
        <w:t>(Dz. U. z 2015 r. poz. 2164)</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677006" w:rsidRPr="00677006">
        <w:t>(Dz. U. z 2015 r. poz. 2164)</w:t>
      </w:r>
      <w:r>
        <w:t>.</w:t>
      </w:r>
    </w:p>
    <w:p w:rsidR="00603291" w:rsidRPr="00DC1E2D" w:rsidRDefault="00603291" w:rsidP="008634CF">
      <w:pPr>
        <w:pStyle w:val="Nagwek2"/>
      </w:pPr>
      <w:r>
        <w:t xml:space="preserve">Odwołanie wnosi się w terminach określonych w art. 182 ustawy Prawo zamówień publicznych </w:t>
      </w:r>
      <w:r w:rsidR="00677006" w:rsidRPr="00677006">
        <w:t>(Dz. U. z 2015 r. poz. 2164)</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lastRenderedPageBreak/>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876900" w:rsidRDefault="00603291" w:rsidP="00F35E8E">
      <w:pPr>
        <w:pStyle w:val="Nagwek1"/>
        <w:rPr>
          <w:highlight w:val="green"/>
        </w:rPr>
      </w:pPr>
      <w:bookmarkStart w:id="19" w:name="_GoBack"/>
      <w:r w:rsidRPr="00876900">
        <w:rPr>
          <w:highlight w:val="green"/>
        </w:rPr>
        <w:t>Aukcja elektroniczna</w:t>
      </w:r>
    </w:p>
    <w:p w:rsidR="00603291" w:rsidRPr="00876900" w:rsidRDefault="00603291" w:rsidP="008634CF">
      <w:pPr>
        <w:pStyle w:val="Nagwek2"/>
      </w:pPr>
      <w:r w:rsidRPr="00876900">
        <w:rPr>
          <w:highlight w:val="green"/>
        </w:rPr>
        <w:t>W postępowaniu nie jest przewidziany wybór najkorzystniejszej oferty z zastosowaniem aukcji elektronicznej.</w:t>
      </w:r>
      <w:r w:rsidRPr="00876900">
        <w:t xml:space="preserve"> </w:t>
      </w:r>
    </w:p>
    <w:bookmarkEnd w:id="19"/>
    <w:p w:rsidR="00603291" w:rsidRDefault="00603291" w:rsidP="00F35E8E">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677006" w:rsidRPr="00677006">
        <w:t>(Dz. U. z 2015 r. poz. 2164)</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677006" w:rsidRPr="008765DA" w:rsidTr="008522DA">
        <w:tc>
          <w:tcPr>
            <w:tcW w:w="828" w:type="dxa"/>
          </w:tcPr>
          <w:p w:rsidR="00677006" w:rsidRPr="008765DA" w:rsidRDefault="00677006" w:rsidP="008522DA">
            <w:pPr>
              <w:spacing w:before="60" w:after="120"/>
              <w:jc w:val="both"/>
              <w:rPr>
                <w:b/>
              </w:rPr>
            </w:pPr>
            <w:r w:rsidRPr="00677006">
              <w:t>1</w:t>
            </w:r>
          </w:p>
        </w:tc>
        <w:tc>
          <w:tcPr>
            <w:tcW w:w="7740" w:type="dxa"/>
          </w:tcPr>
          <w:p w:rsidR="00677006" w:rsidRPr="008765DA" w:rsidRDefault="00677006" w:rsidP="008522DA">
            <w:pPr>
              <w:spacing w:before="60" w:after="120"/>
              <w:jc w:val="both"/>
              <w:rPr>
                <w:b/>
              </w:rPr>
            </w:pPr>
            <w:r w:rsidRPr="00677006">
              <w:t>Oświadczenie o spełnianiu warunków</w:t>
            </w:r>
          </w:p>
        </w:tc>
      </w:tr>
      <w:tr w:rsidR="00677006" w:rsidRPr="008765DA" w:rsidTr="008522DA">
        <w:tc>
          <w:tcPr>
            <w:tcW w:w="828" w:type="dxa"/>
          </w:tcPr>
          <w:p w:rsidR="00677006" w:rsidRPr="008765DA" w:rsidRDefault="00677006" w:rsidP="008522DA">
            <w:pPr>
              <w:spacing w:before="60" w:after="120"/>
              <w:jc w:val="both"/>
              <w:rPr>
                <w:b/>
              </w:rPr>
            </w:pPr>
            <w:r w:rsidRPr="00677006">
              <w:t>2</w:t>
            </w:r>
          </w:p>
        </w:tc>
        <w:tc>
          <w:tcPr>
            <w:tcW w:w="7740" w:type="dxa"/>
          </w:tcPr>
          <w:p w:rsidR="00677006" w:rsidRPr="008765DA" w:rsidRDefault="00677006" w:rsidP="008522DA">
            <w:pPr>
              <w:spacing w:before="60" w:after="120"/>
              <w:jc w:val="both"/>
              <w:rPr>
                <w:b/>
              </w:rPr>
            </w:pPr>
            <w:r w:rsidRPr="00677006">
              <w:t>Oświadczenie o braku podstaw do wykluczenia</w:t>
            </w:r>
          </w:p>
        </w:tc>
      </w:tr>
      <w:tr w:rsidR="00677006" w:rsidRPr="008765DA" w:rsidTr="008522DA">
        <w:tc>
          <w:tcPr>
            <w:tcW w:w="828" w:type="dxa"/>
          </w:tcPr>
          <w:p w:rsidR="00677006" w:rsidRPr="008765DA" w:rsidRDefault="00677006" w:rsidP="008522DA">
            <w:pPr>
              <w:spacing w:before="60" w:after="120"/>
              <w:jc w:val="both"/>
              <w:rPr>
                <w:b/>
              </w:rPr>
            </w:pPr>
            <w:r w:rsidRPr="00677006">
              <w:t>3</w:t>
            </w:r>
          </w:p>
        </w:tc>
        <w:tc>
          <w:tcPr>
            <w:tcW w:w="7740" w:type="dxa"/>
          </w:tcPr>
          <w:p w:rsidR="00677006" w:rsidRPr="008765DA" w:rsidRDefault="00677006" w:rsidP="008522DA">
            <w:pPr>
              <w:spacing w:before="60" w:after="120"/>
              <w:jc w:val="both"/>
              <w:rPr>
                <w:b/>
              </w:rPr>
            </w:pPr>
            <w:r w:rsidRPr="00677006">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677006" w:rsidRPr="008765DA" w:rsidTr="008522DA">
        <w:tc>
          <w:tcPr>
            <w:tcW w:w="828" w:type="dxa"/>
          </w:tcPr>
          <w:p w:rsidR="00677006" w:rsidRPr="008765DA" w:rsidRDefault="00677006" w:rsidP="008522DA">
            <w:pPr>
              <w:spacing w:before="60" w:after="120"/>
              <w:jc w:val="both"/>
              <w:rPr>
                <w:b/>
              </w:rPr>
            </w:pPr>
            <w:r w:rsidRPr="00677006">
              <w:t>2</w:t>
            </w:r>
          </w:p>
        </w:tc>
        <w:tc>
          <w:tcPr>
            <w:tcW w:w="7740" w:type="dxa"/>
          </w:tcPr>
          <w:p w:rsidR="00677006" w:rsidRPr="008765DA" w:rsidRDefault="00677006" w:rsidP="008522DA">
            <w:pPr>
              <w:spacing w:before="60" w:after="120"/>
              <w:jc w:val="both"/>
              <w:rPr>
                <w:b/>
              </w:rPr>
            </w:pPr>
            <w:r w:rsidRPr="00677006">
              <w:t>umowa - wzór.doc</w:t>
            </w:r>
          </w:p>
        </w:tc>
      </w:tr>
      <w:tr w:rsidR="00677006" w:rsidRPr="008765DA" w:rsidTr="008522DA">
        <w:tc>
          <w:tcPr>
            <w:tcW w:w="828" w:type="dxa"/>
          </w:tcPr>
          <w:p w:rsidR="00677006" w:rsidRPr="008765DA" w:rsidRDefault="00677006" w:rsidP="008522DA">
            <w:pPr>
              <w:spacing w:before="60" w:after="120"/>
              <w:jc w:val="both"/>
              <w:rPr>
                <w:b/>
              </w:rPr>
            </w:pPr>
            <w:r w:rsidRPr="00677006">
              <w:t>3</w:t>
            </w:r>
          </w:p>
        </w:tc>
        <w:tc>
          <w:tcPr>
            <w:tcW w:w="7740" w:type="dxa"/>
          </w:tcPr>
          <w:p w:rsidR="00677006" w:rsidRPr="008765DA" w:rsidRDefault="00677006" w:rsidP="008522DA">
            <w:pPr>
              <w:spacing w:before="60" w:after="120"/>
              <w:jc w:val="both"/>
              <w:rPr>
                <w:b/>
              </w:rPr>
            </w:pPr>
            <w:r w:rsidRPr="00677006">
              <w:t>Załącznik nr 1 oferta - 2016.doc</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294" w:rsidRDefault="00E47294">
      <w:r>
        <w:separator/>
      </w:r>
    </w:p>
  </w:endnote>
  <w:endnote w:type="continuationSeparator" w:id="0">
    <w:p w:rsidR="00E47294" w:rsidRDefault="00E47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2DA" w:rsidRDefault="008522D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2DA" w:rsidRDefault="00F82F6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8522DA" w:rsidRDefault="008522DA">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82F69">
      <w:rPr>
        <w:rStyle w:val="Numerstrony"/>
        <w:noProof/>
        <w:sz w:val="18"/>
        <w:szCs w:val="18"/>
      </w:rPr>
      <w:t>27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82F69">
      <w:rPr>
        <w:rStyle w:val="Numerstrony"/>
        <w:noProof/>
        <w:sz w:val="18"/>
        <w:szCs w:val="18"/>
      </w:rPr>
      <w:t>27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2DA" w:rsidRDefault="008522D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294" w:rsidRDefault="00E47294">
      <w:r>
        <w:separator/>
      </w:r>
    </w:p>
  </w:footnote>
  <w:footnote w:type="continuationSeparator" w:id="0">
    <w:p w:rsidR="00E47294" w:rsidRDefault="00E472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2DA" w:rsidRDefault="008522D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2DA" w:rsidRDefault="008522DA">
    <w:pPr>
      <w:pStyle w:val="Nagwek"/>
      <w:jc w:val="center"/>
      <w:rPr>
        <w:sz w:val="18"/>
        <w:szCs w:val="18"/>
      </w:rPr>
    </w:pPr>
    <w:r>
      <w:rPr>
        <w:sz w:val="18"/>
        <w:szCs w:val="18"/>
      </w:rPr>
      <w:t>Specyfikacja istotnych warunków zamówienia</w:t>
    </w:r>
  </w:p>
  <w:p w:rsidR="008522DA" w:rsidRDefault="008522DA">
    <w:pPr>
      <w:pStyle w:val="Nagwek"/>
      <w:jc w:val="center"/>
      <w:rPr>
        <w:sz w:val="18"/>
        <w:szCs w:val="18"/>
      </w:rPr>
    </w:pPr>
    <w:r>
      <w:rPr>
        <w:sz w:val="18"/>
        <w:szCs w:val="18"/>
      </w:rPr>
      <w:t>Modernizacja sieci kanalizacji deszczowej na terenie miasta i gminy Śrem w 2016 r.</w:t>
    </w:r>
  </w:p>
  <w:p w:rsidR="008522DA" w:rsidRDefault="00F82F6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2DA" w:rsidRDefault="008522D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F8F"/>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B532D"/>
    <w:rsid w:val="002B6C83"/>
    <w:rsid w:val="002E5E36"/>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77006"/>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522DA"/>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47294"/>
    <w:rsid w:val="00E547CA"/>
    <w:rsid w:val="00E7448C"/>
    <w:rsid w:val="00E84F8F"/>
    <w:rsid w:val="00EA00A8"/>
    <w:rsid w:val="00EB24E5"/>
    <w:rsid w:val="00EB4B4C"/>
    <w:rsid w:val="00EB7871"/>
    <w:rsid w:val="00EC4CDA"/>
    <w:rsid w:val="00F01987"/>
    <w:rsid w:val="00F131CB"/>
    <w:rsid w:val="00F13967"/>
    <w:rsid w:val="00F23594"/>
    <w:rsid w:val="00F241C5"/>
    <w:rsid w:val="00F35E8E"/>
    <w:rsid w:val="00F65ACD"/>
    <w:rsid w:val="00F7086B"/>
    <w:rsid w:val="00F82F69"/>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27</Pages>
  <Words>7526</Words>
  <Characters>45158</Characters>
  <Application>Microsoft Office Word</Application>
  <DocSecurity>0</DocSecurity>
  <Lines>376</Lines>
  <Paragraphs>105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52579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2016-02-11T08:42:00Z</dcterms:created>
  <dcterms:modified xsi:type="dcterms:W3CDTF">2016-02-11T08:42:00Z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