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D52FB" w:rsidRPr="006D52FB">
        <w:rPr>
          <w:b/>
          <w:i w:val="0"/>
        </w:rPr>
        <w:t>1</w:t>
      </w:r>
    </w:p>
    <w:p w:rsidR="006F646A" w:rsidRDefault="00CB491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D52FB" w:rsidRPr="006D52F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D52FB" w:rsidRPr="006D52FB">
        <w:rPr>
          <w:b/>
        </w:rPr>
        <w:t>Modernizacja sieci kanalizacji deszczowej na terenie miasta i gminy Śrem w 2016 r.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090" w:rsidRDefault="00686090">
      <w:r>
        <w:separator/>
      </w:r>
    </w:p>
  </w:endnote>
  <w:endnote w:type="continuationSeparator" w:id="0">
    <w:p w:rsidR="00686090" w:rsidRDefault="0068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B491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F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4F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6F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090" w:rsidRDefault="00686090">
      <w:r>
        <w:separator/>
      </w:r>
    </w:p>
  </w:footnote>
  <w:footnote w:type="continuationSeparator" w:id="0">
    <w:p w:rsidR="00686090" w:rsidRDefault="00686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2FB" w:rsidRDefault="006D52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2FB" w:rsidRDefault="006D52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2FB" w:rsidRDefault="006D52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F4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86F42"/>
    <w:rsid w:val="005D5E0B"/>
    <w:rsid w:val="00616A00"/>
    <w:rsid w:val="00686090"/>
    <w:rsid w:val="00695AE8"/>
    <w:rsid w:val="006D52FB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C4FDF"/>
    <w:rsid w:val="00BF2504"/>
    <w:rsid w:val="00C17AA6"/>
    <w:rsid w:val="00CA3550"/>
    <w:rsid w:val="00CB3539"/>
    <w:rsid w:val="00CB4917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2016-02-10T12:17:00Z</dcterms:created>
  <dcterms:modified xsi:type="dcterms:W3CDTF">2016-02-10T12:17:00Z</dcterms:modified>
</cp:coreProperties>
</file>