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830E3" w:rsidRPr="002830E3">
        <w:rPr>
          <w:b/>
          <w:i w:val="0"/>
        </w:rPr>
        <w:t>2</w:t>
      </w:r>
    </w:p>
    <w:p w:rsidR="00CB6204" w:rsidRDefault="0025155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830E3" w:rsidRPr="002830E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830E3" w:rsidP="009A21D7">
      <w:pPr>
        <w:pStyle w:val="Tekstpodstawowywcity"/>
        <w:spacing w:line="360" w:lineRule="auto"/>
        <w:ind w:firstLine="0"/>
      </w:pPr>
      <w:r w:rsidRPr="002830E3">
        <w:rPr>
          <w:b/>
        </w:rPr>
        <w:t>Modernizacja sieci kanalizacji deszczowej na terenie miasta i gminy Śrem w 2016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830E3" w:rsidRPr="002830E3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830E3" w:rsidRPr="002830E3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830E3" w:rsidRPr="002830E3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830E3" w:rsidRPr="002830E3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2830E3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E93" w:rsidRDefault="00657E93">
      <w:r>
        <w:separator/>
      </w:r>
    </w:p>
  </w:endnote>
  <w:endnote w:type="continuationSeparator" w:id="0">
    <w:p w:rsidR="00657E93" w:rsidRDefault="0065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155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1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0E3" w:rsidRDefault="002830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E93" w:rsidRDefault="00657E93">
      <w:r>
        <w:separator/>
      </w:r>
    </w:p>
  </w:footnote>
  <w:footnote w:type="continuationSeparator" w:id="0">
    <w:p w:rsidR="00657E93" w:rsidRDefault="00657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0E3" w:rsidRDefault="002830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0E3" w:rsidRDefault="002830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0E3" w:rsidRDefault="002830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4F8"/>
    <w:rsid w:val="00002F64"/>
    <w:rsid w:val="000E6599"/>
    <w:rsid w:val="00111985"/>
    <w:rsid w:val="001614BA"/>
    <w:rsid w:val="00251552"/>
    <w:rsid w:val="00264E38"/>
    <w:rsid w:val="002776BA"/>
    <w:rsid w:val="002830E3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57E93"/>
    <w:rsid w:val="00664D2F"/>
    <w:rsid w:val="006B51E7"/>
    <w:rsid w:val="006F0D25"/>
    <w:rsid w:val="007324F8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BE61EE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2016-02-10T12:17:00Z</dcterms:created>
  <dcterms:modified xsi:type="dcterms:W3CDTF">2016-02-10T12:17:00Z</dcterms:modified>
</cp:coreProperties>
</file>