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510E2" w:rsidRDefault="002510E2" w:rsidP="002510E2">
      <w:pPr>
        <w:pStyle w:val="Tekstpodstawowywcity"/>
      </w:pPr>
      <w:r>
        <w:t xml:space="preserve"> </w:t>
      </w:r>
      <w:r w:rsidRPr="000B197B">
        <w:rPr>
          <w:b/>
        </w:rPr>
        <w:t>Rozbudowa Międzygminnego Schroniska dla Bezdomnych Zwierząt w Gaju - budowa budynku edukacyjno-szkoleniowego II etap</w:t>
      </w:r>
      <w:r>
        <w:t xml:space="preserve"> 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bookmarkStart w:id="0" w:name="_GoBack"/>
      <w:bookmarkEnd w:id="0"/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lastRenderedPageBreak/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2510E2">
        <w:rPr>
          <w:b/>
          <w:sz w:val="24"/>
        </w:rPr>
        <w:t>……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  <w:r w:rsidR="002510E2">
        <w:rPr>
          <w:b/>
          <w:sz w:val="24"/>
        </w:rPr>
        <w:t xml:space="preserve"> (minimalny zaoferowany okres gwarancji to 48 miesięcy, maksymalny to 72 miesiące)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  <w:r w:rsidR="002510E2">
        <w:t xml:space="preserve"> ………………………………………</w:t>
      </w:r>
    </w:p>
    <w:p w:rsidR="002510E2" w:rsidRDefault="002510E2">
      <w:pPr>
        <w:spacing w:line="360" w:lineRule="auto"/>
        <w:ind w:left="1701" w:hanging="1701"/>
        <w:jc w:val="both"/>
      </w:pPr>
    </w:p>
    <w:p w:rsidR="002510E2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</w:p>
    <w:sectPr w:rsidR="002510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C53" w:rsidRDefault="00152C53" w:rsidP="007A4E10">
      <w:r>
        <w:separator/>
      </w:r>
    </w:p>
  </w:endnote>
  <w:endnote w:type="continuationSeparator" w:id="0">
    <w:p w:rsidR="00152C53" w:rsidRDefault="00152C53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C53" w:rsidRDefault="00152C53" w:rsidP="007A4E10">
      <w:r>
        <w:separator/>
      </w:r>
    </w:p>
  </w:footnote>
  <w:footnote w:type="continuationSeparator" w:id="0">
    <w:p w:rsidR="00152C53" w:rsidRDefault="00152C53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52C53"/>
    <w:rsid w:val="00187ED4"/>
    <w:rsid w:val="001D58DC"/>
    <w:rsid w:val="00205129"/>
    <w:rsid w:val="002510E2"/>
    <w:rsid w:val="00286982"/>
    <w:rsid w:val="003425BC"/>
    <w:rsid w:val="00415820"/>
    <w:rsid w:val="0046661D"/>
    <w:rsid w:val="005D1E5D"/>
    <w:rsid w:val="00660700"/>
    <w:rsid w:val="00670274"/>
    <w:rsid w:val="006C6E95"/>
    <w:rsid w:val="0070403D"/>
    <w:rsid w:val="007935A7"/>
    <w:rsid w:val="007A4E10"/>
    <w:rsid w:val="00860259"/>
    <w:rsid w:val="00991FFA"/>
    <w:rsid w:val="00A67561"/>
    <w:rsid w:val="00A76CBB"/>
    <w:rsid w:val="00B016BB"/>
    <w:rsid w:val="00C02A78"/>
    <w:rsid w:val="00C43C90"/>
    <w:rsid w:val="00D40626"/>
    <w:rsid w:val="00D97583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17329-970E-421A-8FCB-19CD4E4B5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11</cp:revision>
  <cp:lastPrinted>2001-01-09T17:10:00Z</cp:lastPrinted>
  <dcterms:created xsi:type="dcterms:W3CDTF">2014-05-20T11:05:00Z</dcterms:created>
  <dcterms:modified xsi:type="dcterms:W3CDTF">2016-02-04T10:27:00Z</dcterms:modified>
</cp:coreProperties>
</file>