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E713B">
      <w:pPr>
        <w:spacing w:before="360"/>
        <w:rPr>
          <w:b/>
          <w:bCs/>
        </w:rPr>
      </w:pPr>
      <w:r w:rsidRPr="00DE713B">
        <w:rPr>
          <w:b/>
          <w:bCs/>
        </w:rPr>
        <w:t>Gmina Śrem</w:t>
      </w:r>
    </w:p>
    <w:p w:rsidR="0033076C" w:rsidRDefault="00DE713B">
      <w:pPr>
        <w:rPr>
          <w:b/>
          <w:bCs/>
        </w:rPr>
      </w:pPr>
      <w:r w:rsidRPr="00DE713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E713B">
        <w:rPr>
          <w:b/>
          <w:bCs/>
        </w:rPr>
        <w:t>1</w:t>
      </w:r>
    </w:p>
    <w:p w:rsidR="0033076C" w:rsidRDefault="00DE713B">
      <w:pPr>
        <w:rPr>
          <w:b/>
          <w:bCs/>
        </w:rPr>
      </w:pPr>
      <w:r w:rsidRPr="00DE713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E713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E713B" w:rsidRPr="00DE713B">
        <w:rPr>
          <w:b/>
          <w:bCs/>
        </w:rPr>
        <w:t>BP.271.36.2015.BS/3</w:t>
      </w:r>
      <w:r>
        <w:tab/>
        <w:t xml:space="preserve"> </w:t>
      </w:r>
      <w:r w:rsidR="00DE713B" w:rsidRPr="00DE713B">
        <w:t>Śrem</w:t>
      </w:r>
      <w:r>
        <w:t xml:space="preserve"> dnia: </w:t>
      </w:r>
      <w:r w:rsidR="00DE713B" w:rsidRPr="00DE713B">
        <w:t>2015-12-28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DE713B" w:rsidRPr="00DE713B">
        <w:t>(</w:t>
      </w:r>
      <w:proofErr w:type="spellStart"/>
      <w:r w:rsidR="00DE713B" w:rsidRPr="00DE713B">
        <w:t>t.j</w:t>
      </w:r>
      <w:proofErr w:type="spellEnd"/>
      <w:r w:rsidR="00DE713B" w:rsidRPr="00DE713B">
        <w:t xml:space="preserve">. Dz. U. z 2013 r. poz. 907, z </w:t>
      </w:r>
      <w:proofErr w:type="spellStart"/>
      <w:r w:rsidR="00DE713B" w:rsidRPr="00DE713B">
        <w:t>późn</w:t>
      </w:r>
      <w:proofErr w:type="spellEnd"/>
      <w:r w:rsidR="00DE713B" w:rsidRPr="00DE713B">
        <w:t>. zm.)</w:t>
      </w:r>
      <w:r>
        <w:t xml:space="preserve"> </w:t>
      </w:r>
      <w:r>
        <w:rPr>
          <w:bCs/>
        </w:rPr>
        <w:t xml:space="preserve">w trybie </w:t>
      </w:r>
      <w:r w:rsidR="00DE713B" w:rsidRPr="00DE713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E713B">
      <w:pPr>
        <w:spacing w:before="120" w:after="120"/>
        <w:jc w:val="center"/>
        <w:rPr>
          <w:b/>
        </w:rPr>
      </w:pPr>
      <w:r w:rsidRPr="00DE713B">
        <w:rPr>
          <w:b/>
        </w:rPr>
        <w:t>Utrzymanie czystości i porządku dróg gminnych i wewnętrznych będących w zarządzie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E713B" w:rsidTr="00E93C10">
        <w:trPr>
          <w:cantSplit/>
        </w:trPr>
        <w:tc>
          <w:tcPr>
            <w:tcW w:w="9210" w:type="dxa"/>
          </w:tcPr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PGK sp. z o.o.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6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Śrem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t>I CZĘŚĆ - OSIEDLE JEZIORANY</w:t>
            </w:r>
            <w:r>
              <w:t xml:space="preserve"> za cenę </w:t>
            </w:r>
            <w:r w:rsidRPr="00DE713B">
              <w:rPr>
                <w:b/>
              </w:rPr>
              <w:t xml:space="preserve">181 440.00 </w:t>
            </w:r>
            <w:r w:rsidR="00BC5FA5">
              <w:rPr>
                <w:b/>
              </w:rPr>
              <w:t>zł</w:t>
            </w:r>
            <w:r w:rsidRPr="00DE713B">
              <w:rPr>
                <w:b/>
              </w:rPr>
              <w:t>‚</w:t>
            </w:r>
          </w:p>
          <w:p w:rsidR="00DE713B" w:rsidRDefault="00DE713B" w:rsidP="00E93C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 w:rsidRPr="00DE713B">
              <w:t>jedyna złożona oferta spełniająca wszystkie warunki SIWZ</w:t>
            </w:r>
          </w:p>
        </w:tc>
      </w:tr>
      <w:tr w:rsidR="00DE713B" w:rsidTr="00E93C10">
        <w:trPr>
          <w:cantSplit/>
        </w:trPr>
        <w:tc>
          <w:tcPr>
            <w:tcW w:w="9210" w:type="dxa"/>
          </w:tcPr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PGK sp. z o.o.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6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Śrem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t>II CZĘŚĆ - OSIEDLE HELENKI</w:t>
            </w:r>
            <w:r>
              <w:t xml:space="preserve"> za cenę </w:t>
            </w:r>
            <w:r w:rsidRPr="00DE713B">
              <w:rPr>
                <w:b/>
              </w:rPr>
              <w:t>129 600.00 z</w:t>
            </w:r>
            <w:r w:rsidR="00BC5FA5">
              <w:rPr>
                <w:b/>
              </w:rPr>
              <w:t>ł</w:t>
            </w:r>
            <w:r w:rsidRPr="00DE713B">
              <w:rPr>
                <w:b/>
              </w:rPr>
              <w:t>‚</w:t>
            </w:r>
          </w:p>
          <w:p w:rsidR="00DE713B" w:rsidRDefault="00DE713B" w:rsidP="00E93C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 w:rsidRPr="00DE713B">
              <w:t>jedyna złożona oferta spełniająca wszystkie warunki SIWZ</w:t>
            </w:r>
          </w:p>
        </w:tc>
      </w:tr>
      <w:tr w:rsidR="00DE713B" w:rsidTr="00E93C10">
        <w:trPr>
          <w:cantSplit/>
        </w:trPr>
        <w:tc>
          <w:tcPr>
            <w:tcW w:w="9210" w:type="dxa"/>
          </w:tcPr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lastRenderedPageBreak/>
              <w:t>PGK sp. z o.o.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6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Śrem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t>III CZĘŚĆ - LEWOBRZEŻNA CZĘŚĆ MIASTA ŚREM</w:t>
            </w:r>
            <w:r>
              <w:t xml:space="preserve"> za cenę </w:t>
            </w:r>
            <w:r w:rsidRPr="00DE713B">
              <w:rPr>
                <w:b/>
              </w:rPr>
              <w:t>220 320.00 z</w:t>
            </w:r>
            <w:r w:rsidR="00BC5FA5">
              <w:rPr>
                <w:b/>
              </w:rPr>
              <w:t>ł</w:t>
            </w:r>
            <w:r w:rsidRPr="00DE713B">
              <w:rPr>
                <w:b/>
              </w:rPr>
              <w:t>‚</w:t>
            </w:r>
          </w:p>
          <w:p w:rsidR="00DE713B" w:rsidRDefault="00DE713B" w:rsidP="00E93C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 w:rsidRPr="00DE713B">
              <w:t>jedyna złożona oferta spełniająca wszystkie warunki SIWZ</w:t>
            </w:r>
          </w:p>
        </w:tc>
      </w:tr>
      <w:tr w:rsidR="00DE713B" w:rsidTr="00E93C10">
        <w:trPr>
          <w:cantSplit/>
        </w:trPr>
        <w:tc>
          <w:tcPr>
            <w:tcW w:w="9210" w:type="dxa"/>
          </w:tcPr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PGK sp. z o.o.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6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Śrem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t>IV CZĘŚĆ - PRAWOBRZEŻNA CZĘŚĆ MIASTA ŚREM</w:t>
            </w:r>
            <w:r>
              <w:t xml:space="preserve"> za cenę </w:t>
            </w:r>
            <w:r w:rsidRPr="00DE713B">
              <w:rPr>
                <w:b/>
              </w:rPr>
              <w:t>220 320.00 z</w:t>
            </w:r>
            <w:r w:rsidR="00BC5FA5">
              <w:rPr>
                <w:b/>
              </w:rPr>
              <w:t>ł</w:t>
            </w:r>
            <w:r w:rsidRPr="00DE713B">
              <w:rPr>
                <w:b/>
              </w:rPr>
              <w:t>‚</w:t>
            </w:r>
          </w:p>
          <w:p w:rsidR="00DE713B" w:rsidRDefault="00DE713B" w:rsidP="00E93C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 w:rsidRPr="00DE713B">
              <w:t>jedyna złożona oferta spełniająca wszystkie warunki SIWZ</w:t>
            </w:r>
          </w:p>
        </w:tc>
      </w:tr>
      <w:tr w:rsidR="00DE713B" w:rsidTr="00E93C10">
        <w:trPr>
          <w:cantSplit/>
        </w:trPr>
        <w:tc>
          <w:tcPr>
            <w:tcW w:w="9210" w:type="dxa"/>
          </w:tcPr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PGK sp. z o.o.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6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E713B">
              <w:rPr>
                <w:b/>
              </w:rPr>
              <w:t>Śrem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  <w:rPr>
                <w:b/>
              </w:rPr>
            </w:pPr>
            <w:r w:rsidRPr="00DE713B">
              <w:t xml:space="preserve"> CZĘŚĆ - SOŁECTWA NOCHOWO, PSARSKIE, ZBRUDZEWO</w:t>
            </w:r>
            <w:r>
              <w:t xml:space="preserve"> za cenę </w:t>
            </w:r>
            <w:r w:rsidRPr="00DE713B">
              <w:rPr>
                <w:b/>
              </w:rPr>
              <w:t>129 600.00 z</w:t>
            </w:r>
            <w:r w:rsidR="00BC5FA5">
              <w:rPr>
                <w:b/>
              </w:rPr>
              <w:t>ł</w:t>
            </w:r>
            <w:r w:rsidRPr="00DE713B">
              <w:rPr>
                <w:b/>
              </w:rPr>
              <w:t>‚</w:t>
            </w:r>
          </w:p>
          <w:p w:rsidR="00DE713B" w:rsidRDefault="00DE713B" w:rsidP="00E93C1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E713B" w:rsidRDefault="00DE713B" w:rsidP="00E93C10">
            <w:pPr>
              <w:spacing w:line="360" w:lineRule="auto"/>
              <w:ind w:firstLine="284"/>
              <w:jc w:val="both"/>
            </w:pPr>
            <w:r w:rsidRPr="00DE713B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BC5FA5" w:rsidRDefault="00BC5FA5" w:rsidP="000B6515">
      <w:pPr>
        <w:spacing w:before="120" w:after="120"/>
        <w:jc w:val="both"/>
        <w:rPr>
          <w:color w:val="000000"/>
        </w:rPr>
      </w:pPr>
    </w:p>
    <w:p w:rsidR="00BC5FA5" w:rsidRDefault="00BC5FA5" w:rsidP="000B6515">
      <w:pPr>
        <w:spacing w:before="120" w:after="120"/>
        <w:jc w:val="both"/>
        <w:rPr>
          <w:color w:val="000000"/>
        </w:rPr>
      </w:pPr>
    </w:p>
    <w:p w:rsidR="00BC5FA5" w:rsidRDefault="00BC5FA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96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743"/>
        <w:gridCol w:w="1134"/>
        <w:gridCol w:w="1276"/>
        <w:gridCol w:w="1276"/>
      </w:tblGrid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normy emisji spalin euro 4 lub wyższe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90,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5FA5" w:rsidRPr="005811DF" w:rsidTr="00BC5FA5">
        <w:tc>
          <w:tcPr>
            <w:tcW w:w="540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743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E71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E93C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:rsidR="00BC5FA5" w:rsidRPr="005811DF" w:rsidRDefault="00BC5FA5" w:rsidP="00BC5F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DE713B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E713B">
            <w:r w:rsidRPr="00DE713B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E713B">
            <w:r w:rsidRPr="00DE713B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E713B">
        <w:t xml:space="preserve"> </w:t>
      </w:r>
      <w:r w:rsidR="00DE713B" w:rsidRPr="0012155B">
        <w:t xml:space="preserve"> nie krótszym niż 10 dni od dnia przesłania niniejszego zawiadomienia o wyborze najkorzystniejszej oferty</w:t>
      </w:r>
      <w:r w:rsidR="00DE713B">
        <w:t>.</w:t>
      </w:r>
      <w:r w:rsidR="00DE713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E713B">
      <w:pPr>
        <w:spacing w:before="120" w:after="120"/>
        <w:ind w:left="4680"/>
        <w:jc w:val="center"/>
        <w:rPr>
          <w:bCs/>
          <w:vertAlign w:val="superscript"/>
        </w:rPr>
      </w:pPr>
      <w:r w:rsidRPr="00DE713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DE713B">
        <w:rPr>
          <w:vertAlign w:val="superscript"/>
        </w:rPr>
        <w:t>Baum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6D0" w:rsidRDefault="00D716D0">
      <w:r>
        <w:separator/>
      </w:r>
    </w:p>
  </w:endnote>
  <w:endnote w:type="continuationSeparator" w:id="0">
    <w:p w:rsidR="00D716D0" w:rsidRDefault="00D7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3B" w:rsidRDefault="00DE71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3B" w:rsidRDefault="00DE71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6D0" w:rsidRDefault="00D716D0">
      <w:r>
        <w:separator/>
      </w:r>
    </w:p>
  </w:footnote>
  <w:footnote w:type="continuationSeparator" w:id="0">
    <w:p w:rsidR="00D716D0" w:rsidRDefault="00D71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3B" w:rsidRDefault="00DE7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3B" w:rsidRDefault="00DE7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13B" w:rsidRDefault="00DE71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0CF"/>
    <w:rsid w:val="00034F15"/>
    <w:rsid w:val="00095FA1"/>
    <w:rsid w:val="000B6515"/>
    <w:rsid w:val="000D1E6C"/>
    <w:rsid w:val="000D6259"/>
    <w:rsid w:val="001470CF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0F53"/>
    <w:rsid w:val="00AD5B8D"/>
    <w:rsid w:val="00AE6513"/>
    <w:rsid w:val="00B37924"/>
    <w:rsid w:val="00BA1245"/>
    <w:rsid w:val="00BC5FA5"/>
    <w:rsid w:val="00D05A79"/>
    <w:rsid w:val="00D26C67"/>
    <w:rsid w:val="00D5181E"/>
    <w:rsid w:val="00D716D0"/>
    <w:rsid w:val="00DE713B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2015-12-28T08:21:00Z</dcterms:created>
  <dcterms:modified xsi:type="dcterms:W3CDTF">2015-12-28T08:21:00Z</dcterms:modified>
</cp:coreProperties>
</file>