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D847C9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2A5E1F" w:rsidRPr="002A5E1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A5E1F" w:rsidRPr="002A5E1F">
        <w:rPr>
          <w:b/>
          <w:sz w:val="24"/>
        </w:rPr>
        <w:t>BP.271.36.2015.BS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A5E1F" w:rsidRPr="002A5E1F">
        <w:rPr>
          <w:b/>
        </w:rPr>
        <w:t>przetarg nieograniczony</w:t>
      </w:r>
      <w:r w:rsidR="00753DC1">
        <w:t xml:space="preserve"> na:</w:t>
      </w:r>
    </w:p>
    <w:p w:rsidR="0000184A" w:rsidRDefault="002A5E1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A5E1F">
        <w:rPr>
          <w:b/>
          <w:sz w:val="24"/>
          <w:szCs w:val="24"/>
        </w:rPr>
        <w:t>Utrzymanie czystości i porządku dróg gminnych i wewnętrznych będących w zarządzie gminy Śrem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A5E1F" w:rsidRPr="002A5E1F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A5E1F" w:rsidRPr="002A5E1F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A5E1F" w:rsidRPr="002A5E1F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514" w:rsidRDefault="00643514">
      <w:r>
        <w:separator/>
      </w:r>
    </w:p>
  </w:endnote>
  <w:endnote w:type="continuationSeparator" w:id="0">
    <w:p w:rsidR="00643514" w:rsidRDefault="00643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847C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12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12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E1F" w:rsidRDefault="002A5E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514" w:rsidRDefault="00643514">
      <w:r>
        <w:separator/>
      </w:r>
    </w:p>
  </w:footnote>
  <w:footnote w:type="continuationSeparator" w:id="0">
    <w:p w:rsidR="00643514" w:rsidRDefault="00643514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E1F" w:rsidRDefault="002A5E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E1F" w:rsidRDefault="002A5E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E1F" w:rsidRDefault="002A5E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17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A5E1F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43514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91214"/>
    <w:rsid w:val="00AB6C06"/>
    <w:rsid w:val="00AB7377"/>
    <w:rsid w:val="00AD329C"/>
    <w:rsid w:val="00B14177"/>
    <w:rsid w:val="00B26102"/>
    <w:rsid w:val="00B45ED4"/>
    <w:rsid w:val="00B54FB4"/>
    <w:rsid w:val="00BE6092"/>
    <w:rsid w:val="00CB6204"/>
    <w:rsid w:val="00CC527A"/>
    <w:rsid w:val="00D74F94"/>
    <w:rsid w:val="00D847C9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60575-90BA-4C22-82A2-BBF6085AA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2015-12-16T13:42:00Z</dcterms:created>
  <dcterms:modified xsi:type="dcterms:W3CDTF">2015-12-16T13:42:00Z</dcterms:modified>
</cp:coreProperties>
</file>