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221193" w:rsidRPr="00221193">
        <w:rPr>
          <w:b/>
          <w:i w:val="0"/>
        </w:rPr>
        <w:t>1</w:t>
      </w:r>
    </w:p>
    <w:p w:rsidR="006F646A" w:rsidRDefault="000E156C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21193" w:rsidRPr="00221193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221193" w:rsidRPr="00221193">
        <w:rPr>
          <w:b/>
        </w:rPr>
        <w:t>Realizacja programów terapeutycznych dla osób uzależnionych od alkoholu i innych substancji psychoaktywnych i ich rodzin oraz dla osób związanych z przemocą w rodzinie, a także zajęć profilaktycznych w ww. zakresach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451" w:rsidRDefault="00293451">
      <w:r>
        <w:separator/>
      </w:r>
    </w:p>
  </w:endnote>
  <w:endnote w:type="continuationSeparator" w:id="0">
    <w:p w:rsidR="00293451" w:rsidRDefault="002934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0E156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40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40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8779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451" w:rsidRDefault="00293451">
      <w:r>
        <w:separator/>
      </w:r>
    </w:p>
  </w:footnote>
  <w:footnote w:type="continuationSeparator" w:id="0">
    <w:p w:rsidR="00293451" w:rsidRDefault="002934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193" w:rsidRDefault="002211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193" w:rsidRDefault="002211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193" w:rsidRDefault="0022119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790"/>
    <w:rsid w:val="000A5EC4"/>
    <w:rsid w:val="000E156C"/>
    <w:rsid w:val="00114063"/>
    <w:rsid w:val="00212828"/>
    <w:rsid w:val="00221193"/>
    <w:rsid w:val="00271E63"/>
    <w:rsid w:val="00280712"/>
    <w:rsid w:val="00293451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87790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2015-12-04T09:07:00Z</dcterms:created>
  <dcterms:modified xsi:type="dcterms:W3CDTF">2015-12-04T09:07:00Z</dcterms:modified>
</cp:coreProperties>
</file>