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F0E9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80266" w:rsidRPr="0068026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0266" w:rsidRPr="00680266">
        <w:rPr>
          <w:b/>
          <w:sz w:val="24"/>
        </w:rPr>
        <w:t>BP.271.35.2015.BS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0266" w:rsidRPr="00680266">
        <w:rPr>
          <w:b/>
        </w:rPr>
        <w:t>przetarg nieograniczony</w:t>
      </w:r>
      <w:r w:rsidR="00753DC1">
        <w:t xml:space="preserve"> na:</w:t>
      </w:r>
    </w:p>
    <w:p w:rsidR="0000184A" w:rsidRDefault="0068026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0266">
        <w:rPr>
          <w:b/>
          <w:sz w:val="24"/>
          <w:szCs w:val="24"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0266" w:rsidRPr="0068026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0266" w:rsidRPr="0068026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80266" w:rsidRPr="0068026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1C1" w:rsidRDefault="00AC61C1">
      <w:r>
        <w:separator/>
      </w:r>
    </w:p>
  </w:endnote>
  <w:endnote w:type="continuationSeparator" w:id="0">
    <w:p w:rsidR="00AC61C1" w:rsidRDefault="00AC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0E9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8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8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266" w:rsidRDefault="006802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1C1" w:rsidRDefault="00AC61C1">
      <w:r>
        <w:separator/>
      </w:r>
    </w:p>
  </w:footnote>
  <w:footnote w:type="continuationSeparator" w:id="0">
    <w:p w:rsidR="00AC61C1" w:rsidRDefault="00AC61C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266" w:rsidRDefault="006802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266" w:rsidRDefault="006802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266" w:rsidRDefault="006802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6C3A"/>
    <w:rsid w:val="002F0E9A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266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84B"/>
    <w:rsid w:val="00AC61C1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A685D-E43D-4A22-9462-71EB4283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2015-12-04T09:09:00Z</dcterms:created>
  <dcterms:modified xsi:type="dcterms:W3CDTF">2015-12-04T09:09:00Z</dcterms:modified>
</cp:coreProperties>
</file>