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F0EEE" w:rsidRPr="00CF0EEE">
        <w:rPr>
          <w:b/>
          <w:i w:val="0"/>
        </w:rPr>
        <w:t>1</w:t>
      </w:r>
    </w:p>
    <w:p w:rsidR="006F646A" w:rsidRDefault="00270C4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F0EEE" w:rsidRPr="00CF0EE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F0EEE" w:rsidRPr="00CF0EEE">
        <w:rPr>
          <w:b/>
        </w:rPr>
        <w:t>Usługa zarządzania gminnymi obiektami sportu i rekreacji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024" w:rsidRDefault="00514024">
      <w:r>
        <w:separator/>
      </w:r>
    </w:p>
  </w:endnote>
  <w:endnote w:type="continuationSeparator" w:id="0">
    <w:p w:rsidR="00514024" w:rsidRDefault="00514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70C4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5F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5F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24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024" w:rsidRDefault="00514024">
      <w:r>
        <w:separator/>
      </w:r>
    </w:p>
  </w:footnote>
  <w:footnote w:type="continuationSeparator" w:id="0">
    <w:p w:rsidR="00514024" w:rsidRDefault="00514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EEE" w:rsidRDefault="00CF0E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EEE" w:rsidRDefault="00CF0E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EEE" w:rsidRDefault="00CF0E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413"/>
    <w:rsid w:val="000A5EC4"/>
    <w:rsid w:val="00212828"/>
    <w:rsid w:val="00270C46"/>
    <w:rsid w:val="00271E63"/>
    <w:rsid w:val="00280712"/>
    <w:rsid w:val="002A7C88"/>
    <w:rsid w:val="004B4F3F"/>
    <w:rsid w:val="004D3908"/>
    <w:rsid w:val="004F2D10"/>
    <w:rsid w:val="00514024"/>
    <w:rsid w:val="00586A2A"/>
    <w:rsid w:val="005D5E0B"/>
    <w:rsid w:val="00616A00"/>
    <w:rsid w:val="00695AE8"/>
    <w:rsid w:val="006C2413"/>
    <w:rsid w:val="006F646A"/>
    <w:rsid w:val="00713393"/>
    <w:rsid w:val="00781717"/>
    <w:rsid w:val="007A5F36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F0EEE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2015-11-30T13:07:00Z</dcterms:created>
  <dcterms:modified xsi:type="dcterms:W3CDTF">2015-11-30T13:07:00Z</dcterms:modified>
</cp:coreProperties>
</file>